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0BFD4" w14:textId="77777777" w:rsidR="00950C16" w:rsidRDefault="00046BD2" w:rsidP="00046BD2">
      <w:pPr>
        <w:tabs>
          <w:tab w:val="center" w:pos="5245"/>
          <w:tab w:val="left" w:pos="5325"/>
          <w:tab w:val="left" w:pos="7844"/>
          <w:tab w:val="right" w:pos="8640"/>
        </w:tabs>
        <w:spacing w:after="0" w:line="240" w:lineRule="auto"/>
        <w:rPr>
          <w:rFonts w:cs="PT Bold Heading"/>
          <w:sz w:val="28"/>
          <w:szCs w:val="28"/>
          <w:rtl/>
        </w:rPr>
      </w:pPr>
      <w:r>
        <w:rPr>
          <w:rFonts w:cs="PT Bold Heading" w:hint="cs"/>
          <w:sz w:val="28"/>
          <w:szCs w:val="28"/>
          <w:rtl/>
        </w:rPr>
        <w:t xml:space="preserve">                    </w:t>
      </w:r>
      <w:r w:rsidR="00950C16">
        <w:rPr>
          <w:rFonts w:cs="PT Bold Heading" w:hint="cs"/>
          <w:sz w:val="28"/>
          <w:szCs w:val="28"/>
          <w:rtl/>
        </w:rPr>
        <w:t xml:space="preserve">                                             </w:t>
      </w:r>
    </w:p>
    <w:p w14:paraId="66FBEAA0" w14:textId="77777777" w:rsidR="00046BD2" w:rsidRPr="00046BD2" w:rsidRDefault="00046BD2" w:rsidP="00046BD2">
      <w:pPr>
        <w:spacing w:after="200" w:line="276" w:lineRule="auto"/>
        <w:jc w:val="center"/>
        <w:rPr>
          <w:rFonts w:cs="Arial"/>
          <w:sz w:val="36"/>
          <w:szCs w:val="36"/>
        </w:rPr>
      </w:pPr>
      <w:r w:rsidRPr="00046BD2">
        <w:rPr>
          <w:rFonts w:ascii="Segoe UI" w:hAnsi="Segoe UI" w:cs="Arial"/>
          <w:color w:val="FFFFFF"/>
          <w:sz w:val="36"/>
          <w:szCs w:val="36"/>
          <w:shd w:val="clear" w:color="auto" w:fill="28767B"/>
          <w:rtl/>
        </w:rPr>
        <w:t>نموذج التقرير اليومي لسير الاختبارات</w:t>
      </w:r>
    </w:p>
    <w:p w14:paraId="6964E852" w14:textId="77777777" w:rsidR="00046BD2" w:rsidRPr="00046BD2" w:rsidRDefault="00046BD2" w:rsidP="00046BD2">
      <w:pPr>
        <w:spacing w:after="200" w:line="276" w:lineRule="auto"/>
        <w:rPr>
          <w:rFonts w:cs="Arial"/>
        </w:rPr>
      </w:pPr>
    </w:p>
    <w:tbl>
      <w:tblPr>
        <w:tblStyle w:val="10"/>
        <w:bidiVisual/>
        <w:tblW w:w="8630" w:type="dxa"/>
        <w:tblLook w:val="04A0" w:firstRow="1" w:lastRow="0" w:firstColumn="1" w:lastColumn="0" w:noHBand="0" w:noVBand="1"/>
      </w:tblPr>
      <w:tblGrid>
        <w:gridCol w:w="3439"/>
        <w:gridCol w:w="5191"/>
      </w:tblGrid>
      <w:tr w:rsidR="00046BD2" w:rsidRPr="00046BD2" w14:paraId="42EC231A" w14:textId="77777777" w:rsidTr="00046BD2">
        <w:tc>
          <w:tcPr>
            <w:tcW w:w="3439" w:type="dxa"/>
          </w:tcPr>
          <w:p w14:paraId="5F3176B7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العام الجامعي</w:t>
            </w:r>
          </w:p>
        </w:tc>
        <w:tc>
          <w:tcPr>
            <w:tcW w:w="5191" w:type="dxa"/>
          </w:tcPr>
          <w:p w14:paraId="07A43E06" w14:textId="2CA78643" w:rsidR="00046BD2" w:rsidRPr="00046BD2" w:rsidRDefault="00046BD2" w:rsidP="003D1974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046BD2" w:rsidRPr="00046BD2" w14:paraId="2CB38349" w14:textId="77777777" w:rsidTr="00046BD2">
        <w:tc>
          <w:tcPr>
            <w:tcW w:w="3439" w:type="dxa"/>
          </w:tcPr>
          <w:p w14:paraId="780B7BC0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5191" w:type="dxa"/>
          </w:tcPr>
          <w:p w14:paraId="6B9776C0" w14:textId="31D68B83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702FE0FF" w14:textId="77777777" w:rsidTr="00046BD2">
        <w:tc>
          <w:tcPr>
            <w:tcW w:w="3439" w:type="dxa"/>
          </w:tcPr>
          <w:p w14:paraId="7DC051C5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السنة الدراسية</w:t>
            </w:r>
          </w:p>
        </w:tc>
        <w:tc>
          <w:tcPr>
            <w:tcW w:w="5191" w:type="dxa"/>
          </w:tcPr>
          <w:p w14:paraId="560DF2FE" w14:textId="0EB2EBE5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4C05AADC" w14:textId="77777777" w:rsidTr="00046BD2">
        <w:tc>
          <w:tcPr>
            <w:tcW w:w="3439" w:type="dxa"/>
          </w:tcPr>
          <w:p w14:paraId="77D797F6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الاختبارات</w:t>
            </w:r>
          </w:p>
        </w:tc>
        <w:tc>
          <w:tcPr>
            <w:tcW w:w="5191" w:type="dxa"/>
          </w:tcPr>
          <w:p w14:paraId="24EDA5FD" w14:textId="77777777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  <w:r w:rsidRPr="00046BD2">
              <w:rPr>
                <w:rFonts w:hint="cs"/>
                <w:sz w:val="28"/>
                <w:szCs w:val="28"/>
                <w:rtl/>
              </w:rPr>
              <w:t xml:space="preserve">الدوري الأول </w:t>
            </w:r>
            <w:r w:rsidRPr="00046BD2">
              <w:rPr>
                <w:sz w:val="28"/>
                <w:szCs w:val="28"/>
                <w:rtl/>
              </w:rPr>
              <w:t>–</w:t>
            </w:r>
            <w:r w:rsidRPr="00046BD2">
              <w:rPr>
                <w:rFonts w:hint="cs"/>
                <w:sz w:val="28"/>
                <w:szCs w:val="28"/>
                <w:rtl/>
              </w:rPr>
              <w:t xml:space="preserve"> الدوري الثاني </w:t>
            </w:r>
            <w:r w:rsidRPr="00046BD2">
              <w:rPr>
                <w:sz w:val="28"/>
                <w:szCs w:val="28"/>
                <w:rtl/>
              </w:rPr>
              <w:t>–</w:t>
            </w:r>
            <w:r w:rsidRPr="00046BD2">
              <w:rPr>
                <w:rFonts w:hint="cs"/>
                <w:sz w:val="28"/>
                <w:szCs w:val="28"/>
                <w:rtl/>
              </w:rPr>
              <w:t xml:space="preserve"> النهائية </w:t>
            </w:r>
            <w:r w:rsidRPr="00046BD2">
              <w:rPr>
                <w:sz w:val="28"/>
                <w:szCs w:val="28"/>
                <w:rtl/>
              </w:rPr>
              <w:t>–</w:t>
            </w:r>
            <w:r w:rsidRPr="00046BD2">
              <w:rPr>
                <w:rFonts w:hint="cs"/>
                <w:sz w:val="28"/>
                <w:szCs w:val="28"/>
                <w:rtl/>
              </w:rPr>
              <w:t xml:space="preserve"> المؤجلة - البديلة</w:t>
            </w:r>
          </w:p>
        </w:tc>
      </w:tr>
      <w:tr w:rsidR="00046BD2" w:rsidRPr="00046BD2" w14:paraId="0E666897" w14:textId="77777777" w:rsidTr="00046BD2">
        <w:tc>
          <w:tcPr>
            <w:tcW w:w="3439" w:type="dxa"/>
          </w:tcPr>
          <w:p w14:paraId="10788C7F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المقرات</w:t>
            </w:r>
          </w:p>
        </w:tc>
        <w:tc>
          <w:tcPr>
            <w:tcW w:w="5191" w:type="dxa"/>
          </w:tcPr>
          <w:p w14:paraId="7BB29E0E" w14:textId="56BC5F85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  <w:r w:rsidRPr="00046BD2">
              <w:rPr>
                <w:rFonts w:hint="cs"/>
                <w:sz w:val="28"/>
                <w:szCs w:val="28"/>
                <w:rtl/>
              </w:rPr>
              <w:t xml:space="preserve">المقر الرئيسي </w:t>
            </w:r>
            <w:r w:rsidR="0055771A">
              <w:rPr>
                <w:sz w:val="28"/>
                <w:szCs w:val="28"/>
                <w:rtl/>
              </w:rPr>
              <w:t>–</w:t>
            </w:r>
            <w:r w:rsidRPr="00046BD2">
              <w:rPr>
                <w:rFonts w:hint="cs"/>
                <w:sz w:val="28"/>
                <w:szCs w:val="28"/>
                <w:rtl/>
              </w:rPr>
              <w:t xml:space="preserve"> طالبات</w:t>
            </w:r>
          </w:p>
        </w:tc>
      </w:tr>
      <w:tr w:rsidR="00046BD2" w:rsidRPr="00046BD2" w14:paraId="2C4A9A9C" w14:textId="77777777" w:rsidTr="00046BD2">
        <w:tc>
          <w:tcPr>
            <w:tcW w:w="3439" w:type="dxa"/>
          </w:tcPr>
          <w:p w14:paraId="09C712BE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الكلية / المعهد</w:t>
            </w:r>
          </w:p>
        </w:tc>
        <w:tc>
          <w:tcPr>
            <w:tcW w:w="5191" w:type="dxa"/>
          </w:tcPr>
          <w:p w14:paraId="3526CB1B" w14:textId="1B2B776C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472427AC" w14:textId="77777777" w:rsidTr="00046BD2">
        <w:tc>
          <w:tcPr>
            <w:tcW w:w="3439" w:type="dxa"/>
          </w:tcPr>
          <w:p w14:paraId="451A174E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 xml:space="preserve">اسم المقرر </w:t>
            </w:r>
          </w:p>
        </w:tc>
        <w:tc>
          <w:tcPr>
            <w:tcW w:w="5191" w:type="dxa"/>
          </w:tcPr>
          <w:p w14:paraId="14FCF3DD" w14:textId="011078BA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0A4567C3" w14:textId="77777777" w:rsidTr="00046BD2">
        <w:tc>
          <w:tcPr>
            <w:tcW w:w="3439" w:type="dxa"/>
          </w:tcPr>
          <w:p w14:paraId="5112C8C6" w14:textId="77777777" w:rsidR="00046BD2" w:rsidRPr="00046BD2" w:rsidRDefault="00046BD2" w:rsidP="00046BD2">
            <w:pPr>
              <w:bidi/>
              <w:rPr>
                <w:rFonts w:ascii="Segoe UI" w:hAnsi="Segoe UI"/>
                <w:color w:val="333333"/>
                <w:sz w:val="28"/>
                <w:szCs w:val="28"/>
                <w:rtl/>
              </w:rPr>
            </w:pPr>
            <w:r w:rsidRPr="00046BD2">
              <w:rPr>
                <w:rFonts w:ascii="Segoe UI" w:hAnsi="Segoe UI" w:hint="cs"/>
                <w:color w:val="333333"/>
                <w:sz w:val="28"/>
                <w:szCs w:val="28"/>
                <w:rtl/>
              </w:rPr>
              <w:t>رمز المقرر ورقمه</w:t>
            </w:r>
          </w:p>
        </w:tc>
        <w:tc>
          <w:tcPr>
            <w:tcW w:w="5191" w:type="dxa"/>
          </w:tcPr>
          <w:p w14:paraId="58AD4538" w14:textId="6FF42473" w:rsidR="00046BD2" w:rsidRPr="00046BD2" w:rsidRDefault="00046BD2" w:rsidP="00046BD2">
            <w:pPr>
              <w:bidi/>
              <w:jc w:val="center"/>
              <w:rPr>
                <w:sz w:val="28"/>
                <w:szCs w:val="28"/>
              </w:rPr>
            </w:pPr>
          </w:p>
        </w:tc>
      </w:tr>
      <w:tr w:rsidR="00046BD2" w:rsidRPr="00046BD2" w14:paraId="60E84206" w14:textId="77777777" w:rsidTr="00046BD2">
        <w:tc>
          <w:tcPr>
            <w:tcW w:w="3439" w:type="dxa"/>
          </w:tcPr>
          <w:p w14:paraId="23AA6554" w14:textId="77777777" w:rsidR="00046BD2" w:rsidRPr="00046BD2" w:rsidRDefault="00046BD2" w:rsidP="00046BD2">
            <w:pPr>
              <w:bidi/>
              <w:rPr>
                <w:rFonts w:ascii="Segoe UI" w:hAnsi="Segoe UI"/>
                <w:color w:val="333333"/>
                <w:sz w:val="28"/>
                <w:szCs w:val="28"/>
                <w:rtl/>
              </w:rPr>
            </w:pPr>
            <w:r w:rsidRPr="00046BD2">
              <w:rPr>
                <w:rFonts w:ascii="Segoe UI" w:hAnsi="Segoe UI" w:hint="cs"/>
                <w:color w:val="333333"/>
                <w:sz w:val="28"/>
                <w:szCs w:val="28"/>
                <w:rtl/>
              </w:rPr>
              <w:t>اليوم</w:t>
            </w:r>
          </w:p>
        </w:tc>
        <w:tc>
          <w:tcPr>
            <w:tcW w:w="5191" w:type="dxa"/>
          </w:tcPr>
          <w:p w14:paraId="5AFE17EA" w14:textId="0427486B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46EF267F" w14:textId="77777777" w:rsidTr="00046BD2">
        <w:tc>
          <w:tcPr>
            <w:tcW w:w="3439" w:type="dxa"/>
          </w:tcPr>
          <w:p w14:paraId="4939CE19" w14:textId="77777777" w:rsidR="00046BD2" w:rsidRPr="00046BD2" w:rsidRDefault="00046BD2" w:rsidP="00046BD2">
            <w:pPr>
              <w:bidi/>
              <w:rPr>
                <w:rFonts w:ascii="Segoe UI" w:hAnsi="Segoe UI"/>
                <w:color w:val="333333"/>
                <w:sz w:val="28"/>
                <w:szCs w:val="28"/>
                <w:rtl/>
              </w:rPr>
            </w:pPr>
            <w:r w:rsidRPr="00046BD2">
              <w:rPr>
                <w:rFonts w:ascii="Segoe UI" w:hAnsi="Segoe UI" w:hint="cs"/>
                <w:color w:val="333333"/>
                <w:sz w:val="28"/>
                <w:szCs w:val="28"/>
                <w:rtl/>
              </w:rPr>
              <w:t>التاريخ</w:t>
            </w:r>
          </w:p>
        </w:tc>
        <w:tc>
          <w:tcPr>
            <w:tcW w:w="5191" w:type="dxa"/>
          </w:tcPr>
          <w:p w14:paraId="49A480D4" w14:textId="7211DA74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0BDCE290" w14:textId="77777777" w:rsidTr="00046BD2">
        <w:tc>
          <w:tcPr>
            <w:tcW w:w="3439" w:type="dxa"/>
          </w:tcPr>
          <w:p w14:paraId="5FA4BC0A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رقم المبنى</w:t>
            </w:r>
          </w:p>
        </w:tc>
        <w:tc>
          <w:tcPr>
            <w:tcW w:w="5191" w:type="dxa"/>
          </w:tcPr>
          <w:p w14:paraId="4DCEA6AC" w14:textId="31F68D13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784A8B62" w14:textId="77777777" w:rsidTr="00046BD2">
        <w:tc>
          <w:tcPr>
            <w:tcW w:w="3439" w:type="dxa"/>
          </w:tcPr>
          <w:p w14:paraId="33EC6C21" w14:textId="77777777" w:rsidR="00046BD2" w:rsidRPr="00046BD2" w:rsidRDefault="00046BD2" w:rsidP="00046BD2">
            <w:pPr>
              <w:bidi/>
              <w:rPr>
                <w:sz w:val="28"/>
                <w:szCs w:val="28"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نقاط ومراكز التفويج</w:t>
            </w:r>
          </w:p>
        </w:tc>
        <w:tc>
          <w:tcPr>
            <w:tcW w:w="5191" w:type="dxa"/>
          </w:tcPr>
          <w:p w14:paraId="0FFD0236" w14:textId="77777777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4F74A5D8" w14:textId="77777777" w:rsidTr="00046BD2">
        <w:tc>
          <w:tcPr>
            <w:tcW w:w="3439" w:type="dxa"/>
          </w:tcPr>
          <w:p w14:paraId="5ED23087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زمن بداية التفويج</w:t>
            </w:r>
          </w:p>
        </w:tc>
        <w:tc>
          <w:tcPr>
            <w:tcW w:w="5191" w:type="dxa"/>
          </w:tcPr>
          <w:p w14:paraId="409C83AF" w14:textId="77777777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2CC6434E" w14:textId="77777777" w:rsidTr="00046BD2">
        <w:tc>
          <w:tcPr>
            <w:tcW w:w="3439" w:type="dxa"/>
          </w:tcPr>
          <w:p w14:paraId="490B1E11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أسماء الموظفين / الموظفات المشاركين</w:t>
            </w:r>
          </w:p>
        </w:tc>
        <w:tc>
          <w:tcPr>
            <w:tcW w:w="5191" w:type="dxa"/>
          </w:tcPr>
          <w:p w14:paraId="4A8D60C5" w14:textId="77777777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65CE032C" w14:textId="77777777" w:rsidTr="00046BD2">
        <w:tc>
          <w:tcPr>
            <w:tcW w:w="3439" w:type="dxa"/>
          </w:tcPr>
          <w:p w14:paraId="4D10C3BA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9858A"/>
                <w:sz w:val="28"/>
                <w:szCs w:val="28"/>
                <w:rtl/>
              </w:rPr>
              <w:t>معامل الفترة الأولى</w:t>
            </w:r>
          </w:p>
        </w:tc>
        <w:tc>
          <w:tcPr>
            <w:tcW w:w="5191" w:type="dxa"/>
          </w:tcPr>
          <w:p w14:paraId="17319FD9" w14:textId="77777777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6FF2C16E" w14:textId="77777777" w:rsidTr="00046BD2">
        <w:tc>
          <w:tcPr>
            <w:tcW w:w="3439" w:type="dxa"/>
          </w:tcPr>
          <w:p w14:paraId="2B5CA9CB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أرقام المعامل</w:t>
            </w:r>
          </w:p>
        </w:tc>
        <w:tc>
          <w:tcPr>
            <w:tcW w:w="5191" w:type="dxa"/>
          </w:tcPr>
          <w:p w14:paraId="1CEA9F6C" w14:textId="5A8EF255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78AE932D" w14:textId="77777777" w:rsidTr="00046BD2">
        <w:tc>
          <w:tcPr>
            <w:tcW w:w="3439" w:type="dxa"/>
          </w:tcPr>
          <w:p w14:paraId="4EF398F0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عدد الطلاب / الطالبات في كل معمل</w:t>
            </w:r>
          </w:p>
        </w:tc>
        <w:tc>
          <w:tcPr>
            <w:tcW w:w="5191" w:type="dxa"/>
          </w:tcPr>
          <w:p w14:paraId="723F1251" w14:textId="38F39E51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214483D3" w14:textId="77777777" w:rsidTr="00046BD2">
        <w:tc>
          <w:tcPr>
            <w:tcW w:w="3439" w:type="dxa"/>
          </w:tcPr>
          <w:p w14:paraId="5C5118F6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زمن بداية ونهاية الاختبار</w:t>
            </w:r>
          </w:p>
        </w:tc>
        <w:tc>
          <w:tcPr>
            <w:tcW w:w="5191" w:type="dxa"/>
          </w:tcPr>
          <w:p w14:paraId="2E3779B3" w14:textId="750D516E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426A33A0" w14:textId="77777777" w:rsidTr="00046BD2">
        <w:tc>
          <w:tcPr>
            <w:tcW w:w="3439" w:type="dxa"/>
          </w:tcPr>
          <w:p w14:paraId="5C81E72E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أسماء المراقبين / المراقبات الحاضرين</w:t>
            </w:r>
          </w:p>
        </w:tc>
        <w:tc>
          <w:tcPr>
            <w:tcW w:w="5191" w:type="dxa"/>
          </w:tcPr>
          <w:p w14:paraId="7E8EAC05" w14:textId="1AF9D828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5226A307" w14:textId="77777777" w:rsidTr="00046BD2">
        <w:tc>
          <w:tcPr>
            <w:tcW w:w="3439" w:type="dxa"/>
          </w:tcPr>
          <w:p w14:paraId="7F4B6C0B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أسماء المراقبين / المراقبات المعتذرين</w:t>
            </w:r>
          </w:p>
        </w:tc>
        <w:tc>
          <w:tcPr>
            <w:tcW w:w="5191" w:type="dxa"/>
          </w:tcPr>
          <w:p w14:paraId="0B7CE9EB" w14:textId="7DE63F48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197AC6C0" w14:textId="77777777" w:rsidTr="00046BD2">
        <w:tc>
          <w:tcPr>
            <w:tcW w:w="3439" w:type="dxa"/>
          </w:tcPr>
          <w:p w14:paraId="2F492866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9858A"/>
                <w:sz w:val="28"/>
                <w:szCs w:val="28"/>
                <w:rtl/>
              </w:rPr>
              <w:t>معامل الفترة الثانية</w:t>
            </w:r>
          </w:p>
        </w:tc>
        <w:tc>
          <w:tcPr>
            <w:tcW w:w="5191" w:type="dxa"/>
          </w:tcPr>
          <w:p w14:paraId="249F9744" w14:textId="0516BBAC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42F48BFA" w14:textId="77777777" w:rsidTr="00046BD2">
        <w:tc>
          <w:tcPr>
            <w:tcW w:w="3439" w:type="dxa"/>
          </w:tcPr>
          <w:p w14:paraId="16276C53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أرقام المعامل</w:t>
            </w:r>
          </w:p>
        </w:tc>
        <w:tc>
          <w:tcPr>
            <w:tcW w:w="5191" w:type="dxa"/>
          </w:tcPr>
          <w:p w14:paraId="017364F4" w14:textId="542A7B8B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6FF2AF8C" w14:textId="77777777" w:rsidTr="00046BD2">
        <w:tc>
          <w:tcPr>
            <w:tcW w:w="3439" w:type="dxa"/>
          </w:tcPr>
          <w:p w14:paraId="3AAADD86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عدد الطلاب / الطالبات في كل معمل</w:t>
            </w:r>
          </w:p>
        </w:tc>
        <w:tc>
          <w:tcPr>
            <w:tcW w:w="5191" w:type="dxa"/>
          </w:tcPr>
          <w:p w14:paraId="48012B9B" w14:textId="7CD256F6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73E92159" w14:textId="77777777" w:rsidTr="00046BD2">
        <w:tc>
          <w:tcPr>
            <w:tcW w:w="3439" w:type="dxa"/>
          </w:tcPr>
          <w:p w14:paraId="4C4590AF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زمن بداية ونهاية الاختبار</w:t>
            </w:r>
          </w:p>
        </w:tc>
        <w:tc>
          <w:tcPr>
            <w:tcW w:w="5191" w:type="dxa"/>
          </w:tcPr>
          <w:p w14:paraId="23CC691C" w14:textId="2C5F28E9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2033EE27" w14:textId="77777777" w:rsidTr="00046BD2">
        <w:tc>
          <w:tcPr>
            <w:tcW w:w="3439" w:type="dxa"/>
          </w:tcPr>
          <w:p w14:paraId="51B14CCA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أسماء المراقبين / المراقبات الحاضرين</w:t>
            </w:r>
          </w:p>
        </w:tc>
        <w:tc>
          <w:tcPr>
            <w:tcW w:w="5191" w:type="dxa"/>
          </w:tcPr>
          <w:p w14:paraId="19DBCC29" w14:textId="59B12AC4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03441CEC" w14:textId="77777777" w:rsidR="00046BD2" w:rsidRDefault="00046BD2">
      <w:pPr>
        <w:rPr>
          <w:rFonts w:cs="Times New Roman"/>
          <w:rtl/>
        </w:rPr>
      </w:pPr>
    </w:p>
    <w:p w14:paraId="67163989" w14:textId="77777777" w:rsidR="00046BD2" w:rsidRDefault="00046BD2">
      <w:pPr>
        <w:rPr>
          <w:rFonts w:cs="Times New Roman"/>
          <w:rtl/>
        </w:rPr>
      </w:pPr>
    </w:p>
    <w:p w14:paraId="5AAA38A1" w14:textId="77777777" w:rsidR="00046BD2" w:rsidRDefault="00046BD2">
      <w:pPr>
        <w:rPr>
          <w:rFonts w:cs="Times New Roman"/>
          <w:rtl/>
        </w:rPr>
      </w:pPr>
    </w:p>
    <w:p w14:paraId="4F4B4CA2" w14:textId="77777777" w:rsidR="00046BD2" w:rsidRDefault="00046BD2">
      <w:pPr>
        <w:rPr>
          <w:rFonts w:cs="Times New Roman"/>
          <w:rtl/>
        </w:rPr>
      </w:pPr>
    </w:p>
    <w:p w14:paraId="16C7BC05" w14:textId="77777777" w:rsidR="00046BD2" w:rsidRDefault="00046BD2"/>
    <w:tbl>
      <w:tblPr>
        <w:tblStyle w:val="10"/>
        <w:bidiVisual/>
        <w:tblW w:w="8630" w:type="dxa"/>
        <w:tblLook w:val="04A0" w:firstRow="1" w:lastRow="0" w:firstColumn="1" w:lastColumn="0" w:noHBand="0" w:noVBand="1"/>
      </w:tblPr>
      <w:tblGrid>
        <w:gridCol w:w="3439"/>
        <w:gridCol w:w="5191"/>
      </w:tblGrid>
      <w:tr w:rsidR="00046BD2" w:rsidRPr="00046BD2" w14:paraId="07B2613C" w14:textId="77777777" w:rsidTr="00046BD2">
        <w:tc>
          <w:tcPr>
            <w:tcW w:w="3439" w:type="dxa"/>
          </w:tcPr>
          <w:p w14:paraId="0784C524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أسماء المراقبين / المراقبات المعتذرين</w:t>
            </w:r>
          </w:p>
        </w:tc>
        <w:tc>
          <w:tcPr>
            <w:tcW w:w="5191" w:type="dxa"/>
          </w:tcPr>
          <w:p w14:paraId="0B8BA7D6" w14:textId="77777777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6EDE8423" w14:textId="77777777" w:rsidTr="00046BD2">
        <w:tc>
          <w:tcPr>
            <w:tcW w:w="3439" w:type="dxa"/>
          </w:tcPr>
          <w:p w14:paraId="6148FFE1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9858A"/>
                <w:sz w:val="28"/>
                <w:szCs w:val="28"/>
                <w:rtl/>
              </w:rPr>
              <w:t>معامل الفترة الثالثة</w:t>
            </w:r>
          </w:p>
        </w:tc>
        <w:tc>
          <w:tcPr>
            <w:tcW w:w="5191" w:type="dxa"/>
          </w:tcPr>
          <w:p w14:paraId="488D46B6" w14:textId="77777777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2C523EB2" w14:textId="77777777" w:rsidTr="00046BD2">
        <w:tc>
          <w:tcPr>
            <w:tcW w:w="3439" w:type="dxa"/>
          </w:tcPr>
          <w:p w14:paraId="6980329D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أرقام المعامل</w:t>
            </w:r>
          </w:p>
        </w:tc>
        <w:tc>
          <w:tcPr>
            <w:tcW w:w="5191" w:type="dxa"/>
          </w:tcPr>
          <w:p w14:paraId="7622B3A2" w14:textId="77777777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36BE4C17" w14:textId="77777777" w:rsidTr="00046BD2">
        <w:tc>
          <w:tcPr>
            <w:tcW w:w="3439" w:type="dxa"/>
          </w:tcPr>
          <w:p w14:paraId="6A3BFB6B" w14:textId="77777777" w:rsidR="00046BD2" w:rsidRPr="00046BD2" w:rsidRDefault="00046BD2" w:rsidP="00046BD2">
            <w:pPr>
              <w:bidi/>
              <w:jc w:val="both"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عدد الطلاب / الطالبات في كل معمل</w:t>
            </w:r>
          </w:p>
        </w:tc>
        <w:tc>
          <w:tcPr>
            <w:tcW w:w="5191" w:type="dxa"/>
          </w:tcPr>
          <w:p w14:paraId="1A292006" w14:textId="77777777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15BCADC4" w14:textId="77777777" w:rsidTr="00046BD2">
        <w:tc>
          <w:tcPr>
            <w:tcW w:w="3439" w:type="dxa"/>
          </w:tcPr>
          <w:p w14:paraId="3D79D3E4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زمن بداية ونهاية الاختبار</w:t>
            </w:r>
          </w:p>
        </w:tc>
        <w:tc>
          <w:tcPr>
            <w:tcW w:w="5191" w:type="dxa"/>
          </w:tcPr>
          <w:p w14:paraId="05C29AE3" w14:textId="77777777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2D77CFA7" w14:textId="77777777" w:rsidTr="00046BD2">
        <w:tc>
          <w:tcPr>
            <w:tcW w:w="3439" w:type="dxa"/>
          </w:tcPr>
          <w:p w14:paraId="0262EDA2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أسماء المراقبين / المراقبات الحاضرين</w:t>
            </w:r>
          </w:p>
        </w:tc>
        <w:tc>
          <w:tcPr>
            <w:tcW w:w="5191" w:type="dxa"/>
          </w:tcPr>
          <w:p w14:paraId="28430086" w14:textId="77777777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2F1BB518" w14:textId="77777777" w:rsidTr="00046BD2">
        <w:tc>
          <w:tcPr>
            <w:tcW w:w="3439" w:type="dxa"/>
          </w:tcPr>
          <w:p w14:paraId="68660245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أسماء المراقبين / المراقبات المعتذرين</w:t>
            </w:r>
          </w:p>
        </w:tc>
        <w:tc>
          <w:tcPr>
            <w:tcW w:w="5191" w:type="dxa"/>
          </w:tcPr>
          <w:p w14:paraId="2C7211A5" w14:textId="77777777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32AB5FE0" w14:textId="77777777" w:rsidTr="00046BD2">
        <w:tc>
          <w:tcPr>
            <w:tcW w:w="3439" w:type="dxa"/>
          </w:tcPr>
          <w:p w14:paraId="54FF1E81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9858A"/>
                <w:sz w:val="28"/>
                <w:szCs w:val="28"/>
                <w:rtl/>
              </w:rPr>
              <w:t>الإيجابيات والتحديات والمقترحات</w:t>
            </w:r>
          </w:p>
        </w:tc>
        <w:tc>
          <w:tcPr>
            <w:tcW w:w="5191" w:type="dxa"/>
          </w:tcPr>
          <w:p w14:paraId="5A420AF6" w14:textId="77777777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596E43D5" w14:textId="77777777" w:rsidTr="00046BD2">
        <w:tc>
          <w:tcPr>
            <w:tcW w:w="3439" w:type="dxa"/>
          </w:tcPr>
          <w:p w14:paraId="7389EC6A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الإيجابيات</w:t>
            </w:r>
          </w:p>
        </w:tc>
        <w:tc>
          <w:tcPr>
            <w:tcW w:w="5191" w:type="dxa"/>
          </w:tcPr>
          <w:p w14:paraId="0D3F88C2" w14:textId="7CC27CE9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3C623CA6" w14:textId="77777777" w:rsidTr="00046BD2">
        <w:tc>
          <w:tcPr>
            <w:tcW w:w="3439" w:type="dxa"/>
          </w:tcPr>
          <w:p w14:paraId="762D158C" w14:textId="77777777" w:rsidR="00046BD2" w:rsidRPr="00046BD2" w:rsidRDefault="00046BD2" w:rsidP="00046BD2">
            <w:pPr>
              <w:bidi/>
              <w:rPr>
                <w:sz w:val="28"/>
                <w:szCs w:val="28"/>
                <w:rtl/>
              </w:rPr>
            </w:pPr>
            <w:r w:rsidRPr="00046BD2">
              <w:rPr>
                <w:rFonts w:ascii="Segoe UI" w:hAnsi="Segoe UI"/>
                <w:color w:val="333333"/>
                <w:sz w:val="28"/>
                <w:szCs w:val="28"/>
                <w:rtl/>
              </w:rPr>
              <w:t>التحديات</w:t>
            </w:r>
            <w:r w:rsidRPr="00046BD2">
              <w:rPr>
                <w:rFonts w:ascii="Segoe UI" w:hAnsi="Segoe UI" w:hint="cs"/>
                <w:color w:val="333333"/>
                <w:sz w:val="28"/>
                <w:szCs w:val="28"/>
                <w:rtl/>
              </w:rPr>
              <w:t xml:space="preserve"> التقنية</w:t>
            </w:r>
          </w:p>
        </w:tc>
        <w:tc>
          <w:tcPr>
            <w:tcW w:w="5191" w:type="dxa"/>
          </w:tcPr>
          <w:p w14:paraId="3AA08D87" w14:textId="4C3F036F" w:rsidR="00046BD2" w:rsidRPr="00046BD2" w:rsidRDefault="00046BD2" w:rsidP="00046BD2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</w:tr>
      <w:tr w:rsidR="00046BD2" w:rsidRPr="00046BD2" w14:paraId="23A74261" w14:textId="77777777" w:rsidTr="00046BD2">
        <w:tc>
          <w:tcPr>
            <w:tcW w:w="3439" w:type="dxa"/>
          </w:tcPr>
          <w:p w14:paraId="1FBD8685" w14:textId="77777777" w:rsidR="00046BD2" w:rsidRPr="00046BD2" w:rsidRDefault="00046BD2" w:rsidP="00046BD2">
            <w:pPr>
              <w:bidi/>
              <w:rPr>
                <w:rtl/>
              </w:rPr>
            </w:pPr>
            <w:r w:rsidRPr="00046BD2">
              <w:rPr>
                <w:rFonts w:ascii="Segoe UI" w:hAnsi="Segoe UI" w:hint="cs"/>
                <w:color w:val="333333"/>
                <w:sz w:val="26"/>
                <w:szCs w:val="26"/>
                <w:rtl/>
              </w:rPr>
              <w:t>تحديات الصيانة والمرافق</w:t>
            </w:r>
          </w:p>
        </w:tc>
        <w:tc>
          <w:tcPr>
            <w:tcW w:w="5191" w:type="dxa"/>
          </w:tcPr>
          <w:p w14:paraId="44DE6A77" w14:textId="28739EDB" w:rsidR="00046BD2" w:rsidRPr="00046BD2" w:rsidRDefault="00046BD2" w:rsidP="00046BD2">
            <w:pPr>
              <w:bidi/>
              <w:jc w:val="center"/>
              <w:rPr>
                <w:rtl/>
              </w:rPr>
            </w:pPr>
          </w:p>
        </w:tc>
      </w:tr>
      <w:tr w:rsidR="00046BD2" w:rsidRPr="00046BD2" w14:paraId="6A799FCA" w14:textId="77777777" w:rsidTr="00046BD2">
        <w:tc>
          <w:tcPr>
            <w:tcW w:w="3439" w:type="dxa"/>
          </w:tcPr>
          <w:p w14:paraId="62AA5356" w14:textId="77777777" w:rsidR="00046BD2" w:rsidRPr="00046BD2" w:rsidRDefault="00046BD2" w:rsidP="00046BD2">
            <w:pPr>
              <w:bidi/>
              <w:rPr>
                <w:rFonts w:ascii="Segoe UI" w:hAnsi="Segoe UI"/>
                <w:color w:val="333333"/>
                <w:sz w:val="26"/>
                <w:szCs w:val="26"/>
                <w:rtl/>
              </w:rPr>
            </w:pPr>
            <w:r w:rsidRPr="00046BD2">
              <w:rPr>
                <w:rFonts w:ascii="Segoe UI" w:hAnsi="Segoe UI" w:hint="cs"/>
                <w:color w:val="333333"/>
                <w:sz w:val="26"/>
                <w:szCs w:val="26"/>
                <w:rtl/>
              </w:rPr>
              <w:t>التحديات العامة</w:t>
            </w:r>
          </w:p>
        </w:tc>
        <w:tc>
          <w:tcPr>
            <w:tcW w:w="5191" w:type="dxa"/>
          </w:tcPr>
          <w:p w14:paraId="3B4BEAC0" w14:textId="76A1EFC0" w:rsidR="00046BD2" w:rsidRPr="00046BD2" w:rsidRDefault="00046BD2" w:rsidP="00046BD2">
            <w:pPr>
              <w:bidi/>
              <w:jc w:val="center"/>
              <w:rPr>
                <w:rtl/>
              </w:rPr>
            </w:pPr>
          </w:p>
        </w:tc>
      </w:tr>
      <w:tr w:rsidR="00046BD2" w:rsidRPr="00046BD2" w14:paraId="6518D6AE" w14:textId="77777777" w:rsidTr="00046BD2">
        <w:tc>
          <w:tcPr>
            <w:tcW w:w="3439" w:type="dxa"/>
          </w:tcPr>
          <w:p w14:paraId="56F3F2A1" w14:textId="77777777" w:rsidR="00046BD2" w:rsidRPr="00046BD2" w:rsidRDefault="00046BD2" w:rsidP="00046BD2">
            <w:pPr>
              <w:bidi/>
              <w:rPr>
                <w:rFonts w:ascii="Segoe UI" w:hAnsi="Segoe UI"/>
                <w:color w:val="333333"/>
                <w:sz w:val="26"/>
                <w:szCs w:val="26"/>
                <w:rtl/>
              </w:rPr>
            </w:pPr>
            <w:r w:rsidRPr="00046BD2">
              <w:rPr>
                <w:rFonts w:ascii="Segoe UI" w:hAnsi="Segoe UI" w:hint="cs"/>
                <w:color w:val="333333"/>
                <w:sz w:val="26"/>
                <w:szCs w:val="26"/>
                <w:rtl/>
              </w:rPr>
              <w:t>المقترحات</w:t>
            </w:r>
          </w:p>
        </w:tc>
        <w:tc>
          <w:tcPr>
            <w:tcW w:w="5191" w:type="dxa"/>
          </w:tcPr>
          <w:p w14:paraId="67AFFA0E" w14:textId="3D77A1CB" w:rsidR="00046BD2" w:rsidRPr="00046BD2" w:rsidRDefault="00046BD2" w:rsidP="00046BD2">
            <w:pPr>
              <w:bidi/>
              <w:jc w:val="center"/>
              <w:rPr>
                <w:rtl/>
              </w:rPr>
            </w:pPr>
          </w:p>
        </w:tc>
      </w:tr>
      <w:tr w:rsidR="00046BD2" w:rsidRPr="00046BD2" w14:paraId="227F7C49" w14:textId="77777777" w:rsidTr="00046BD2">
        <w:tc>
          <w:tcPr>
            <w:tcW w:w="3439" w:type="dxa"/>
          </w:tcPr>
          <w:p w14:paraId="04F0CB20" w14:textId="77777777" w:rsidR="00046BD2" w:rsidRPr="00046BD2" w:rsidRDefault="00046BD2" w:rsidP="00046BD2">
            <w:pPr>
              <w:bidi/>
              <w:rPr>
                <w:rtl/>
              </w:rPr>
            </w:pPr>
            <w:r w:rsidRPr="00046BD2">
              <w:rPr>
                <w:rFonts w:ascii="Segoe UI" w:hAnsi="Segoe UI"/>
                <w:color w:val="333333"/>
                <w:sz w:val="26"/>
                <w:szCs w:val="26"/>
                <w:rtl/>
              </w:rPr>
              <w:t>اسم مُعد/ة التقرير</w:t>
            </w:r>
          </w:p>
        </w:tc>
        <w:tc>
          <w:tcPr>
            <w:tcW w:w="5191" w:type="dxa"/>
          </w:tcPr>
          <w:p w14:paraId="24AD2C0C" w14:textId="3186CB21" w:rsidR="00046BD2" w:rsidRPr="00046BD2" w:rsidRDefault="00046BD2" w:rsidP="00046BD2">
            <w:pPr>
              <w:bidi/>
              <w:jc w:val="center"/>
              <w:rPr>
                <w:rtl/>
              </w:rPr>
            </w:pPr>
          </w:p>
        </w:tc>
      </w:tr>
    </w:tbl>
    <w:p w14:paraId="0FCFD1A4" w14:textId="77777777" w:rsidR="00046BD2" w:rsidRPr="00046BD2" w:rsidRDefault="00046BD2" w:rsidP="00046BD2">
      <w:pPr>
        <w:spacing w:after="200" w:line="276" w:lineRule="auto"/>
        <w:jc w:val="center"/>
        <w:rPr>
          <w:rFonts w:cs="Arial"/>
          <w:rtl/>
        </w:rPr>
      </w:pPr>
    </w:p>
    <w:p w14:paraId="32AA413E" w14:textId="77777777" w:rsidR="00046BD2" w:rsidRPr="00046BD2" w:rsidRDefault="00046BD2" w:rsidP="00046BD2">
      <w:pPr>
        <w:spacing w:after="200" w:line="276" w:lineRule="auto"/>
        <w:rPr>
          <w:rFonts w:cs="Arial"/>
          <w:rtl/>
        </w:rPr>
      </w:pPr>
    </w:p>
    <w:p w14:paraId="4895B7FF" w14:textId="77777777" w:rsidR="00046BD2" w:rsidRPr="00046BD2" w:rsidRDefault="00046BD2" w:rsidP="00046BD2">
      <w:pPr>
        <w:rPr>
          <w:rFonts w:cs="DecoType Naskh Variants"/>
          <w:sz w:val="18"/>
          <w:szCs w:val="18"/>
          <w:rtl/>
        </w:rPr>
      </w:pPr>
    </w:p>
    <w:p w14:paraId="32C08EA0" w14:textId="77777777" w:rsidR="00046BD2" w:rsidRPr="00046BD2" w:rsidRDefault="00046BD2" w:rsidP="00046BD2">
      <w:pPr>
        <w:rPr>
          <w:rFonts w:cs="DecoType Naskh Variants"/>
          <w:sz w:val="18"/>
          <w:szCs w:val="18"/>
          <w:rtl/>
        </w:rPr>
      </w:pPr>
    </w:p>
    <w:p w14:paraId="202C5390" w14:textId="77777777" w:rsidR="00046BD2" w:rsidRPr="00046BD2" w:rsidRDefault="00046BD2" w:rsidP="00046BD2">
      <w:pPr>
        <w:rPr>
          <w:rFonts w:cs="DecoType Naskh Variants"/>
          <w:sz w:val="18"/>
          <w:szCs w:val="18"/>
          <w:rtl/>
        </w:rPr>
      </w:pPr>
    </w:p>
    <w:p w14:paraId="5F8E8112" w14:textId="77777777" w:rsidR="00046BD2" w:rsidRPr="00046BD2" w:rsidRDefault="00046BD2" w:rsidP="00046BD2">
      <w:pPr>
        <w:rPr>
          <w:rFonts w:cs="DecoType Naskh Variants"/>
          <w:sz w:val="18"/>
          <w:szCs w:val="18"/>
          <w:rtl/>
        </w:rPr>
      </w:pPr>
    </w:p>
    <w:p w14:paraId="78FA6D7F" w14:textId="77777777" w:rsidR="00046BD2" w:rsidRPr="00046BD2" w:rsidRDefault="00046BD2" w:rsidP="00046BD2">
      <w:pPr>
        <w:rPr>
          <w:rFonts w:cs="DecoType Naskh Variants"/>
          <w:sz w:val="18"/>
          <w:szCs w:val="18"/>
          <w:rtl/>
        </w:rPr>
      </w:pPr>
    </w:p>
    <w:p w14:paraId="3A4798CC" w14:textId="77777777" w:rsidR="00046BD2" w:rsidRPr="00046BD2" w:rsidRDefault="00046BD2" w:rsidP="00046BD2">
      <w:pPr>
        <w:rPr>
          <w:rFonts w:cs="DecoType Naskh Variants"/>
          <w:sz w:val="18"/>
          <w:szCs w:val="18"/>
          <w:rtl/>
        </w:rPr>
      </w:pPr>
    </w:p>
    <w:p w14:paraId="67BDA718" w14:textId="77777777" w:rsidR="00046BD2" w:rsidRPr="00046BD2" w:rsidRDefault="00046BD2" w:rsidP="00046BD2">
      <w:pPr>
        <w:rPr>
          <w:rFonts w:cs="DecoType Naskh Variants"/>
          <w:sz w:val="18"/>
          <w:szCs w:val="18"/>
          <w:rtl/>
        </w:rPr>
      </w:pPr>
    </w:p>
    <w:p w14:paraId="71C02D84" w14:textId="77777777" w:rsidR="00046BD2" w:rsidRPr="00046BD2" w:rsidRDefault="00046BD2" w:rsidP="00046BD2">
      <w:pPr>
        <w:rPr>
          <w:rFonts w:cs="DecoType Naskh Variants"/>
          <w:sz w:val="18"/>
          <w:szCs w:val="18"/>
          <w:rtl/>
        </w:rPr>
      </w:pPr>
    </w:p>
    <w:p w14:paraId="749F0D12" w14:textId="77777777" w:rsidR="00046BD2" w:rsidRPr="00046BD2" w:rsidRDefault="00046BD2" w:rsidP="00046BD2">
      <w:pPr>
        <w:rPr>
          <w:rFonts w:cs="DecoType Naskh Variants"/>
          <w:sz w:val="18"/>
          <w:szCs w:val="18"/>
          <w:rtl/>
        </w:rPr>
      </w:pPr>
    </w:p>
    <w:p w14:paraId="37E3D9C3" w14:textId="77777777" w:rsidR="00213B23" w:rsidRPr="00046BD2" w:rsidRDefault="00213B23" w:rsidP="00046BD2">
      <w:pPr>
        <w:rPr>
          <w:rFonts w:cs="DecoType Naskh Variants"/>
          <w:sz w:val="18"/>
          <w:szCs w:val="18"/>
          <w:rtl/>
        </w:rPr>
      </w:pPr>
    </w:p>
    <w:sectPr w:rsidR="00213B23" w:rsidRPr="00046BD2" w:rsidSect="00046BD2">
      <w:headerReference w:type="default" r:id="rId11"/>
      <w:footerReference w:type="default" r:id="rId12"/>
      <w:pgSz w:w="11906" w:h="16838"/>
      <w:pgMar w:top="1440" w:right="1800" w:bottom="851" w:left="1800" w:header="708" w:footer="708" w:gutter="0"/>
      <w:pgNumType w:start="1"/>
      <w:cols w:space="720" w:equalWidth="0">
        <w:col w:w="8640"/>
      </w:cols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87EBF" w14:textId="77777777" w:rsidR="00DF2CC2" w:rsidRDefault="00DF2CC2" w:rsidP="00862D7D">
      <w:pPr>
        <w:spacing w:after="0" w:line="240" w:lineRule="auto"/>
      </w:pPr>
      <w:r>
        <w:separator/>
      </w:r>
    </w:p>
  </w:endnote>
  <w:endnote w:type="continuationSeparator" w:id="0">
    <w:p w14:paraId="0BBAC817" w14:textId="77777777" w:rsidR="00DF2CC2" w:rsidRDefault="00DF2CC2" w:rsidP="00862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coType Naskh Variants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734CC" w14:textId="77777777" w:rsidR="00046BD2" w:rsidRDefault="00046BD2">
    <w:pPr>
      <w:pStyle w:val="a7"/>
    </w:pPr>
    <w:r w:rsidRPr="005F603B"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4B6FD63A" wp14:editId="1C7A47B7">
          <wp:simplePos x="0" y="0"/>
          <wp:positionH relativeFrom="margin">
            <wp:posOffset>-593090</wp:posOffset>
          </wp:positionH>
          <wp:positionV relativeFrom="paragraph">
            <wp:posOffset>-590550</wp:posOffset>
          </wp:positionV>
          <wp:extent cx="1504950" cy="375920"/>
          <wp:effectExtent l="0" t="0" r="0" b="5080"/>
          <wp:wrapTight wrapText="bothSides">
            <wp:wrapPolygon edited="0">
              <wp:start x="17772" y="0"/>
              <wp:lineTo x="0" y="4378"/>
              <wp:lineTo x="0" y="20797"/>
              <wp:lineTo x="21053" y="20797"/>
              <wp:lineTo x="21327" y="16419"/>
              <wp:lineTo x="21327" y="10946"/>
              <wp:lineTo x="19413" y="0"/>
              <wp:lineTo x="17772" y="0"/>
            </wp:wrapPolygon>
          </wp:wrapTight>
          <wp:docPr id="2" name="صورة 2" descr="C:\Users\04102957\Downloads\logo-S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4102957\Downloads\logo-SU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BD2">
      <w:rPr>
        <w:rFonts w:cs="DecoType Naskh Variants"/>
        <w:noProof/>
        <w:sz w:val="18"/>
        <w:szCs w:val="18"/>
        <w:rtl/>
      </w:rPr>
      <mc:AlternateContent>
        <mc:Choice Requires="wps">
          <w:drawing>
            <wp:anchor distT="118745" distB="118745" distL="114300" distR="114300" simplePos="0" relativeHeight="251659264" behindDoc="0" locked="0" layoutInCell="0" allowOverlap="1" wp14:anchorId="1A1DE663" wp14:editId="081C3292">
              <wp:simplePos x="0" y="0"/>
              <wp:positionH relativeFrom="column">
                <wp:posOffset>2962275</wp:posOffset>
              </wp:positionH>
              <wp:positionV relativeFrom="paragraph">
                <wp:posOffset>-391160</wp:posOffset>
              </wp:positionV>
              <wp:extent cx="3657600" cy="947420"/>
              <wp:effectExtent l="0" t="0" r="0" b="0"/>
              <wp:wrapSquare wrapText="bothSides"/>
              <wp:docPr id="690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657600" cy="947420"/>
                      </a:xfrm>
                      <a:prstGeom prst="rect">
                        <a:avLst/>
                      </a:prstGeom>
                      <a:noFill/>
                      <a:extLs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3CCCACE8" w14:textId="77777777" w:rsidR="00046BD2" w:rsidRPr="00046BD2" w:rsidRDefault="00046BD2" w:rsidP="00046BD2">
                          <w:pPr>
                            <w:pBdr>
                              <w:right w:val="single" w:sz="12" w:space="9" w:color="4F81BD" w:themeColor="accent1"/>
                            </w:pBdr>
                            <w:spacing w:after="0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</w:pPr>
                          <w:r w:rsidRPr="00046BD2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سامية السريحي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59400</wp14:pctWidth>
              </wp14:sizeRelH>
              <wp14:sizeRelV relativeFrom="page">
                <wp14:pctHeight>20000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1A1DE663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233.25pt;margin-top:-30.8pt;width:4in;height:74.6pt;flip:x;z-index:251659264;visibility:visible;mso-wrap-style:square;mso-width-percent:594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594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" o:allowincell="f" filled="f" stroked="f">
              <v:textbox style="mso-fit-shape-to-text:t">
                <w:txbxContent>
                  <w:p w14:paraId="3CCCACE8" w14:textId="77777777" w:rsidR="00046BD2" w:rsidRPr="00046BD2" w:rsidRDefault="00046BD2" w:rsidP="00046BD2">
                    <w:pPr>
                      <w:pBdr>
                        <w:right w:val="single" w:sz="12" w:space="9" w:color="4F81BD" w:themeColor="accent1"/>
                      </w:pBdr>
                      <w:spacing w:after="0"/>
                      <w:rPr>
                        <w:rFonts w:asciiTheme="minorBidi" w:hAnsiTheme="minorBidi" w:cstheme="minorBidi"/>
                        <w:sz w:val="20"/>
                        <w:szCs w:val="20"/>
                      </w:rPr>
                    </w:pPr>
                    <w:r w:rsidRPr="00046BD2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سامية السريحي 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EDE49" w14:textId="77777777" w:rsidR="00DF2CC2" w:rsidRDefault="00DF2CC2" w:rsidP="00862D7D">
      <w:pPr>
        <w:spacing w:after="0" w:line="240" w:lineRule="auto"/>
      </w:pPr>
      <w:r>
        <w:separator/>
      </w:r>
    </w:p>
  </w:footnote>
  <w:footnote w:type="continuationSeparator" w:id="0">
    <w:p w14:paraId="77A5130D" w14:textId="77777777" w:rsidR="00DF2CC2" w:rsidRDefault="00DF2CC2" w:rsidP="00862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0967E" w14:textId="77777777" w:rsidR="00077C5A" w:rsidRDefault="00904296">
    <w:pPr>
      <w:pStyle w:val="a6"/>
      <w:rPr>
        <w:rFonts w:cs="Times New Roman"/>
        <w:rtl/>
      </w:rPr>
    </w:pPr>
    <w:r>
      <w:rPr>
        <w:rFonts w:hint="cs"/>
        <w:noProof/>
      </w:rPr>
      <w:drawing>
        <wp:anchor distT="0" distB="0" distL="114300" distR="114300" simplePos="0" relativeHeight="251646464" behindDoc="1" locked="0" layoutInCell="1" allowOverlap="1" wp14:anchorId="653672BC" wp14:editId="74DC888F">
          <wp:simplePos x="0" y="0"/>
          <wp:positionH relativeFrom="page">
            <wp:posOffset>0</wp:posOffset>
          </wp:positionH>
          <wp:positionV relativeFrom="paragraph">
            <wp:posOffset>-491490</wp:posOffset>
          </wp:positionV>
          <wp:extent cx="7568565" cy="10734675"/>
          <wp:effectExtent l="0" t="0" r="0" b="9525"/>
          <wp:wrapNone/>
          <wp:docPr id="7" name="صورة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10A2576" w14:textId="77777777" w:rsidR="00077C5A" w:rsidRDefault="00077C5A">
    <w:pPr>
      <w:pStyle w:val="a6"/>
      <w:rPr>
        <w:rFonts w:cs="Times New Roman"/>
        <w:rtl/>
      </w:rPr>
    </w:pPr>
  </w:p>
  <w:p w14:paraId="7D4BD07E" w14:textId="77777777" w:rsidR="00077C5A" w:rsidRDefault="00077C5A">
    <w:pPr>
      <w:pStyle w:val="a6"/>
      <w:rPr>
        <w:rFonts w:cs="Times New Roman"/>
        <w:rtl/>
      </w:rPr>
    </w:pPr>
  </w:p>
  <w:p w14:paraId="608A6D8E" w14:textId="77777777" w:rsidR="00077C5A" w:rsidRDefault="00077C5A">
    <w:pPr>
      <w:pStyle w:val="a6"/>
      <w:rPr>
        <w:rFonts w:cs="Times New Roman"/>
        <w:rtl/>
      </w:rPr>
    </w:pPr>
  </w:p>
  <w:p w14:paraId="3999C8A9" w14:textId="77777777" w:rsidR="00077C5A" w:rsidRDefault="00077C5A">
    <w:pPr>
      <w:pStyle w:val="a6"/>
      <w:rPr>
        <w:rFonts w:cs="Times New Roman"/>
        <w:rtl/>
      </w:rPr>
    </w:pPr>
  </w:p>
  <w:p w14:paraId="5BB3E0B2" w14:textId="77777777" w:rsidR="00077C5A" w:rsidRDefault="00077C5A">
    <w:pPr>
      <w:pStyle w:val="a6"/>
      <w:rPr>
        <w:rFonts w:cs="Times New Roman"/>
        <w:rtl/>
      </w:rPr>
    </w:pPr>
  </w:p>
  <w:p w14:paraId="1EBFFCAF" w14:textId="77777777" w:rsidR="00B4469C" w:rsidRDefault="00B4469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21pt;visibility:visible;mso-wrap-style:square" o:bullet="t">
        <v:imagedata r:id="rId1" o:title=""/>
      </v:shape>
    </w:pict>
  </w:numPicBullet>
  <w:abstractNum w:abstractNumId="0" w15:restartNumberingAfterBreak="0">
    <w:nsid w:val="028966DB"/>
    <w:multiLevelType w:val="hybridMultilevel"/>
    <w:tmpl w:val="4FA84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C1F79"/>
    <w:multiLevelType w:val="hybridMultilevel"/>
    <w:tmpl w:val="CF3E2F0A"/>
    <w:lvl w:ilvl="0" w:tplc="4FEC7D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85483"/>
    <w:multiLevelType w:val="hybridMultilevel"/>
    <w:tmpl w:val="F2D8FE46"/>
    <w:lvl w:ilvl="0" w:tplc="16DEA994">
      <w:start w:val="1"/>
      <w:numFmt w:val="decimal"/>
      <w:lvlText w:val="%1."/>
      <w:lvlJc w:val="left"/>
      <w:pPr>
        <w:ind w:left="121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C645336"/>
    <w:multiLevelType w:val="hybridMultilevel"/>
    <w:tmpl w:val="2C6A6BA0"/>
    <w:lvl w:ilvl="0" w:tplc="1E4814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562D8"/>
    <w:multiLevelType w:val="hybridMultilevel"/>
    <w:tmpl w:val="6D5C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D48E2"/>
    <w:multiLevelType w:val="hybridMultilevel"/>
    <w:tmpl w:val="83E8D5A8"/>
    <w:lvl w:ilvl="0" w:tplc="0409000F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2BB04206"/>
    <w:multiLevelType w:val="hybridMultilevel"/>
    <w:tmpl w:val="55D8C19A"/>
    <w:lvl w:ilvl="0" w:tplc="16DEA994">
      <w:start w:val="1"/>
      <w:numFmt w:val="decimal"/>
      <w:lvlText w:val="%1."/>
      <w:lvlJc w:val="left"/>
      <w:pPr>
        <w:ind w:left="785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F0EF2"/>
    <w:multiLevelType w:val="hybridMultilevel"/>
    <w:tmpl w:val="8C52C0B4"/>
    <w:lvl w:ilvl="0" w:tplc="3ADA480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81614B"/>
    <w:multiLevelType w:val="hybridMultilevel"/>
    <w:tmpl w:val="65248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51336D"/>
    <w:multiLevelType w:val="hybridMultilevel"/>
    <w:tmpl w:val="40903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35F83"/>
    <w:multiLevelType w:val="hybridMultilevel"/>
    <w:tmpl w:val="FB64F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8A19EC"/>
    <w:multiLevelType w:val="hybridMultilevel"/>
    <w:tmpl w:val="6A3C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0E4B3B"/>
    <w:multiLevelType w:val="hybridMultilevel"/>
    <w:tmpl w:val="BCE40F7C"/>
    <w:lvl w:ilvl="0" w:tplc="B900A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6A0797"/>
    <w:multiLevelType w:val="hybridMultilevel"/>
    <w:tmpl w:val="7DFEF100"/>
    <w:lvl w:ilvl="0" w:tplc="B79C5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2902FF"/>
    <w:multiLevelType w:val="hybridMultilevel"/>
    <w:tmpl w:val="507E790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5" w15:restartNumberingAfterBreak="0">
    <w:nsid w:val="62F234AD"/>
    <w:multiLevelType w:val="hybridMultilevel"/>
    <w:tmpl w:val="1FECE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522FA0"/>
    <w:multiLevelType w:val="hybridMultilevel"/>
    <w:tmpl w:val="A5147E5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7" w15:restartNumberingAfterBreak="0">
    <w:nsid w:val="6F140FBA"/>
    <w:multiLevelType w:val="hybridMultilevel"/>
    <w:tmpl w:val="F42A85FE"/>
    <w:lvl w:ilvl="0" w:tplc="08090001">
      <w:start w:val="1"/>
      <w:numFmt w:val="bullet"/>
      <w:lvlText w:val=""/>
      <w:lvlJc w:val="left"/>
      <w:pPr>
        <w:ind w:left="720" w:right="7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right="150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right="22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right="294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right="366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right="438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right="510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right="582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right="6548" w:hanging="360"/>
      </w:pPr>
      <w:rPr>
        <w:rFonts w:ascii="Wingdings" w:hAnsi="Wingdings" w:hint="default"/>
      </w:rPr>
    </w:lvl>
  </w:abstractNum>
  <w:abstractNum w:abstractNumId="18" w15:restartNumberingAfterBreak="0">
    <w:nsid w:val="70651A9E"/>
    <w:multiLevelType w:val="hybridMultilevel"/>
    <w:tmpl w:val="172C50D0"/>
    <w:lvl w:ilvl="0" w:tplc="3AA88B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731D0012"/>
    <w:multiLevelType w:val="hybridMultilevel"/>
    <w:tmpl w:val="5608022E"/>
    <w:lvl w:ilvl="0" w:tplc="16DEA994">
      <w:start w:val="1"/>
      <w:numFmt w:val="decimal"/>
      <w:lvlText w:val="%1."/>
      <w:lvlJc w:val="left"/>
      <w:pPr>
        <w:ind w:left="785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5"/>
  </w:num>
  <w:num w:numId="2">
    <w:abstractNumId w:val="7"/>
  </w:num>
  <w:num w:numId="3">
    <w:abstractNumId w:val="16"/>
  </w:num>
  <w:num w:numId="4">
    <w:abstractNumId w:val="14"/>
  </w:num>
  <w:num w:numId="5">
    <w:abstractNumId w:val="5"/>
  </w:num>
  <w:num w:numId="6">
    <w:abstractNumId w:val="8"/>
  </w:num>
  <w:num w:numId="7">
    <w:abstractNumId w:val="12"/>
  </w:num>
  <w:num w:numId="8">
    <w:abstractNumId w:val="17"/>
  </w:num>
  <w:num w:numId="9">
    <w:abstractNumId w:val="17"/>
  </w:num>
  <w:num w:numId="10">
    <w:abstractNumId w:val="11"/>
  </w:num>
  <w:num w:numId="11">
    <w:abstractNumId w:val="10"/>
  </w:num>
  <w:num w:numId="12">
    <w:abstractNumId w:val="4"/>
  </w:num>
  <w:num w:numId="13">
    <w:abstractNumId w:val="3"/>
  </w:num>
  <w:num w:numId="14">
    <w:abstractNumId w:val="9"/>
  </w:num>
  <w:num w:numId="15">
    <w:abstractNumId w:val="0"/>
  </w:num>
  <w:num w:numId="16">
    <w:abstractNumId w:val="13"/>
  </w:num>
  <w:num w:numId="17">
    <w:abstractNumId w:val="1"/>
  </w:num>
  <w:num w:numId="18">
    <w:abstractNumId w:val="19"/>
  </w:num>
  <w:num w:numId="19">
    <w:abstractNumId w:val="6"/>
  </w:num>
  <w:num w:numId="20">
    <w:abstractNumId w:val="1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8F1"/>
    <w:rsid w:val="0000214D"/>
    <w:rsid w:val="000021CC"/>
    <w:rsid w:val="00004D2C"/>
    <w:rsid w:val="00014423"/>
    <w:rsid w:val="0002197F"/>
    <w:rsid w:val="00022AA7"/>
    <w:rsid w:val="000236B3"/>
    <w:rsid w:val="0003362E"/>
    <w:rsid w:val="00040C1A"/>
    <w:rsid w:val="00041871"/>
    <w:rsid w:val="00041DA0"/>
    <w:rsid w:val="00042B9F"/>
    <w:rsid w:val="00046BD2"/>
    <w:rsid w:val="00054A94"/>
    <w:rsid w:val="00054F9C"/>
    <w:rsid w:val="00057AB9"/>
    <w:rsid w:val="00057CF8"/>
    <w:rsid w:val="0006059A"/>
    <w:rsid w:val="00062A1E"/>
    <w:rsid w:val="00064616"/>
    <w:rsid w:val="0006782B"/>
    <w:rsid w:val="000727B1"/>
    <w:rsid w:val="00073422"/>
    <w:rsid w:val="00077C5A"/>
    <w:rsid w:val="0008454D"/>
    <w:rsid w:val="000A1127"/>
    <w:rsid w:val="000A4249"/>
    <w:rsid w:val="000A563A"/>
    <w:rsid w:val="000A6DDC"/>
    <w:rsid w:val="000B3F55"/>
    <w:rsid w:val="000C1B05"/>
    <w:rsid w:val="000D3F18"/>
    <w:rsid w:val="000E11E4"/>
    <w:rsid w:val="000E5270"/>
    <w:rsid w:val="000F51A9"/>
    <w:rsid w:val="000F7A83"/>
    <w:rsid w:val="000F7F28"/>
    <w:rsid w:val="00125DA6"/>
    <w:rsid w:val="001275F6"/>
    <w:rsid w:val="00130451"/>
    <w:rsid w:val="00134F3D"/>
    <w:rsid w:val="0014219F"/>
    <w:rsid w:val="00145A2A"/>
    <w:rsid w:val="00162C1F"/>
    <w:rsid w:val="001667BE"/>
    <w:rsid w:val="00167A70"/>
    <w:rsid w:val="00177A0A"/>
    <w:rsid w:val="001804D4"/>
    <w:rsid w:val="0018188D"/>
    <w:rsid w:val="00186407"/>
    <w:rsid w:val="001A346E"/>
    <w:rsid w:val="001B0778"/>
    <w:rsid w:val="001B57B6"/>
    <w:rsid w:val="001B7F12"/>
    <w:rsid w:val="001C072D"/>
    <w:rsid w:val="001C5345"/>
    <w:rsid w:val="001C5B9F"/>
    <w:rsid w:val="001C6A16"/>
    <w:rsid w:val="001D0209"/>
    <w:rsid w:val="001D0A20"/>
    <w:rsid w:val="001D70D2"/>
    <w:rsid w:val="001E214B"/>
    <w:rsid w:val="001F13FF"/>
    <w:rsid w:val="001F1B37"/>
    <w:rsid w:val="002007D2"/>
    <w:rsid w:val="00203FA1"/>
    <w:rsid w:val="00206300"/>
    <w:rsid w:val="00213B23"/>
    <w:rsid w:val="00216562"/>
    <w:rsid w:val="00220B17"/>
    <w:rsid w:val="00226650"/>
    <w:rsid w:val="00235FBF"/>
    <w:rsid w:val="00244597"/>
    <w:rsid w:val="002603EE"/>
    <w:rsid w:val="002657C6"/>
    <w:rsid w:val="00265ECB"/>
    <w:rsid w:val="00273627"/>
    <w:rsid w:val="00283B2C"/>
    <w:rsid w:val="00294C46"/>
    <w:rsid w:val="00296C99"/>
    <w:rsid w:val="0029740E"/>
    <w:rsid w:val="002A33A3"/>
    <w:rsid w:val="002A4039"/>
    <w:rsid w:val="002B1ADA"/>
    <w:rsid w:val="002B6B5C"/>
    <w:rsid w:val="002C0BE2"/>
    <w:rsid w:val="002E52C3"/>
    <w:rsid w:val="002F0D98"/>
    <w:rsid w:val="002F0F5F"/>
    <w:rsid w:val="002F714E"/>
    <w:rsid w:val="00300570"/>
    <w:rsid w:val="003008F3"/>
    <w:rsid w:val="00302E47"/>
    <w:rsid w:val="00310805"/>
    <w:rsid w:val="00311F32"/>
    <w:rsid w:val="00312039"/>
    <w:rsid w:val="00313CF1"/>
    <w:rsid w:val="00330ABC"/>
    <w:rsid w:val="00333C26"/>
    <w:rsid w:val="00334EEC"/>
    <w:rsid w:val="00337786"/>
    <w:rsid w:val="00340D20"/>
    <w:rsid w:val="00341DF7"/>
    <w:rsid w:val="003447DC"/>
    <w:rsid w:val="0034545C"/>
    <w:rsid w:val="003509EB"/>
    <w:rsid w:val="0035622F"/>
    <w:rsid w:val="0035685E"/>
    <w:rsid w:val="003612E7"/>
    <w:rsid w:val="00385C78"/>
    <w:rsid w:val="00386FF0"/>
    <w:rsid w:val="0038731A"/>
    <w:rsid w:val="003A5839"/>
    <w:rsid w:val="003C162D"/>
    <w:rsid w:val="003C4C4F"/>
    <w:rsid w:val="003D1974"/>
    <w:rsid w:val="003F3E3B"/>
    <w:rsid w:val="00412E11"/>
    <w:rsid w:val="004138D1"/>
    <w:rsid w:val="00413C8C"/>
    <w:rsid w:val="00415B97"/>
    <w:rsid w:val="00420BEE"/>
    <w:rsid w:val="00426CBF"/>
    <w:rsid w:val="00427C9C"/>
    <w:rsid w:val="004311FC"/>
    <w:rsid w:val="00434D73"/>
    <w:rsid w:val="00460B8D"/>
    <w:rsid w:val="00482C15"/>
    <w:rsid w:val="00486DCA"/>
    <w:rsid w:val="00491D68"/>
    <w:rsid w:val="004938F6"/>
    <w:rsid w:val="00494617"/>
    <w:rsid w:val="0049776D"/>
    <w:rsid w:val="004A5DCC"/>
    <w:rsid w:val="004B5987"/>
    <w:rsid w:val="004C19C8"/>
    <w:rsid w:val="004C1D3F"/>
    <w:rsid w:val="004C3927"/>
    <w:rsid w:val="004C3F3E"/>
    <w:rsid w:val="004D2A0B"/>
    <w:rsid w:val="004E495F"/>
    <w:rsid w:val="004F14A8"/>
    <w:rsid w:val="004F3D2A"/>
    <w:rsid w:val="005035BA"/>
    <w:rsid w:val="00505760"/>
    <w:rsid w:val="00505D69"/>
    <w:rsid w:val="00514F31"/>
    <w:rsid w:val="005229CA"/>
    <w:rsid w:val="00523D3A"/>
    <w:rsid w:val="00525598"/>
    <w:rsid w:val="00527CDB"/>
    <w:rsid w:val="005309A7"/>
    <w:rsid w:val="00535A63"/>
    <w:rsid w:val="005369C1"/>
    <w:rsid w:val="00537F7C"/>
    <w:rsid w:val="00541859"/>
    <w:rsid w:val="0055771A"/>
    <w:rsid w:val="00561B27"/>
    <w:rsid w:val="00561E40"/>
    <w:rsid w:val="005622ED"/>
    <w:rsid w:val="00570BCC"/>
    <w:rsid w:val="00572BA0"/>
    <w:rsid w:val="005736D8"/>
    <w:rsid w:val="0058528B"/>
    <w:rsid w:val="00590605"/>
    <w:rsid w:val="005966DF"/>
    <w:rsid w:val="005A04BE"/>
    <w:rsid w:val="005A08CB"/>
    <w:rsid w:val="005B2B89"/>
    <w:rsid w:val="005B302D"/>
    <w:rsid w:val="005B3BBC"/>
    <w:rsid w:val="005B7781"/>
    <w:rsid w:val="005C227E"/>
    <w:rsid w:val="005D370C"/>
    <w:rsid w:val="005D62FD"/>
    <w:rsid w:val="005E4FC7"/>
    <w:rsid w:val="005F0CD5"/>
    <w:rsid w:val="005F4A5B"/>
    <w:rsid w:val="005F4F27"/>
    <w:rsid w:val="00600570"/>
    <w:rsid w:val="006024EE"/>
    <w:rsid w:val="00611C61"/>
    <w:rsid w:val="006305C7"/>
    <w:rsid w:val="0063472A"/>
    <w:rsid w:val="006404BE"/>
    <w:rsid w:val="00646465"/>
    <w:rsid w:val="00652C39"/>
    <w:rsid w:val="00656BA1"/>
    <w:rsid w:val="0066172B"/>
    <w:rsid w:val="006664BB"/>
    <w:rsid w:val="00673CA3"/>
    <w:rsid w:val="00692B3F"/>
    <w:rsid w:val="00696AB3"/>
    <w:rsid w:val="006A680C"/>
    <w:rsid w:val="006B28C6"/>
    <w:rsid w:val="006B4764"/>
    <w:rsid w:val="006C51C3"/>
    <w:rsid w:val="006E53E8"/>
    <w:rsid w:val="006F630B"/>
    <w:rsid w:val="00702E2E"/>
    <w:rsid w:val="00711E9E"/>
    <w:rsid w:val="007212D1"/>
    <w:rsid w:val="00721B23"/>
    <w:rsid w:val="007255FC"/>
    <w:rsid w:val="00725860"/>
    <w:rsid w:val="007263B6"/>
    <w:rsid w:val="00733273"/>
    <w:rsid w:val="0073709D"/>
    <w:rsid w:val="0074016B"/>
    <w:rsid w:val="00760184"/>
    <w:rsid w:val="0076414A"/>
    <w:rsid w:val="00784561"/>
    <w:rsid w:val="007869C8"/>
    <w:rsid w:val="007921DB"/>
    <w:rsid w:val="00794BB4"/>
    <w:rsid w:val="007A18F6"/>
    <w:rsid w:val="007A394B"/>
    <w:rsid w:val="007A454A"/>
    <w:rsid w:val="007A675F"/>
    <w:rsid w:val="007B2364"/>
    <w:rsid w:val="007B5D75"/>
    <w:rsid w:val="007B779D"/>
    <w:rsid w:val="007C462B"/>
    <w:rsid w:val="007C5FB6"/>
    <w:rsid w:val="007D08A8"/>
    <w:rsid w:val="007E4ECA"/>
    <w:rsid w:val="00806BE0"/>
    <w:rsid w:val="00811E2B"/>
    <w:rsid w:val="0082701F"/>
    <w:rsid w:val="008278AB"/>
    <w:rsid w:val="00832951"/>
    <w:rsid w:val="00833944"/>
    <w:rsid w:val="00843DC7"/>
    <w:rsid w:val="00850930"/>
    <w:rsid w:val="008525C0"/>
    <w:rsid w:val="008548E5"/>
    <w:rsid w:val="00861235"/>
    <w:rsid w:val="00862D7D"/>
    <w:rsid w:val="008718F1"/>
    <w:rsid w:val="00871FDC"/>
    <w:rsid w:val="00874F9A"/>
    <w:rsid w:val="00875452"/>
    <w:rsid w:val="0088136A"/>
    <w:rsid w:val="00883202"/>
    <w:rsid w:val="008A41BD"/>
    <w:rsid w:val="008A5CC7"/>
    <w:rsid w:val="008B3B85"/>
    <w:rsid w:val="008C17AE"/>
    <w:rsid w:val="008C1DB2"/>
    <w:rsid w:val="008C6512"/>
    <w:rsid w:val="008C653D"/>
    <w:rsid w:val="008C72E1"/>
    <w:rsid w:val="008D3AF1"/>
    <w:rsid w:val="008D3DFA"/>
    <w:rsid w:val="008D5921"/>
    <w:rsid w:val="008F4493"/>
    <w:rsid w:val="00904296"/>
    <w:rsid w:val="00913674"/>
    <w:rsid w:val="0091404F"/>
    <w:rsid w:val="00925165"/>
    <w:rsid w:val="009278EC"/>
    <w:rsid w:val="0093527D"/>
    <w:rsid w:val="00936C80"/>
    <w:rsid w:val="00937785"/>
    <w:rsid w:val="00943F2B"/>
    <w:rsid w:val="00950C16"/>
    <w:rsid w:val="00954A1B"/>
    <w:rsid w:val="0095697B"/>
    <w:rsid w:val="00957DF7"/>
    <w:rsid w:val="009662C2"/>
    <w:rsid w:val="00980BB9"/>
    <w:rsid w:val="00983AED"/>
    <w:rsid w:val="00993285"/>
    <w:rsid w:val="009A287E"/>
    <w:rsid w:val="009A52B4"/>
    <w:rsid w:val="009A5D2D"/>
    <w:rsid w:val="009B612D"/>
    <w:rsid w:val="009B6644"/>
    <w:rsid w:val="009B7E11"/>
    <w:rsid w:val="009C19A8"/>
    <w:rsid w:val="009C2914"/>
    <w:rsid w:val="009C3BAE"/>
    <w:rsid w:val="009D4C50"/>
    <w:rsid w:val="009D53A5"/>
    <w:rsid w:val="009E01FD"/>
    <w:rsid w:val="009F0EC0"/>
    <w:rsid w:val="009F17FB"/>
    <w:rsid w:val="009F1ABA"/>
    <w:rsid w:val="009F32AE"/>
    <w:rsid w:val="00A01DB0"/>
    <w:rsid w:val="00A05F04"/>
    <w:rsid w:val="00A10175"/>
    <w:rsid w:val="00A111EF"/>
    <w:rsid w:val="00A2038A"/>
    <w:rsid w:val="00A24953"/>
    <w:rsid w:val="00A30ECE"/>
    <w:rsid w:val="00A32A73"/>
    <w:rsid w:val="00A372E6"/>
    <w:rsid w:val="00A44547"/>
    <w:rsid w:val="00A4545B"/>
    <w:rsid w:val="00A45A01"/>
    <w:rsid w:val="00A460CD"/>
    <w:rsid w:val="00A53A95"/>
    <w:rsid w:val="00A669AC"/>
    <w:rsid w:val="00A728CB"/>
    <w:rsid w:val="00A7522D"/>
    <w:rsid w:val="00A8324F"/>
    <w:rsid w:val="00A833B2"/>
    <w:rsid w:val="00A91F59"/>
    <w:rsid w:val="00A94F8B"/>
    <w:rsid w:val="00A97D23"/>
    <w:rsid w:val="00AA1B24"/>
    <w:rsid w:val="00AA2605"/>
    <w:rsid w:val="00AA3028"/>
    <w:rsid w:val="00AA458B"/>
    <w:rsid w:val="00AB0A0B"/>
    <w:rsid w:val="00AB0FE3"/>
    <w:rsid w:val="00AB573C"/>
    <w:rsid w:val="00AB743B"/>
    <w:rsid w:val="00AB77A1"/>
    <w:rsid w:val="00AC59F9"/>
    <w:rsid w:val="00AD0733"/>
    <w:rsid w:val="00AD43F6"/>
    <w:rsid w:val="00AF19F3"/>
    <w:rsid w:val="00AF3635"/>
    <w:rsid w:val="00B0194D"/>
    <w:rsid w:val="00B01FBF"/>
    <w:rsid w:val="00B0275B"/>
    <w:rsid w:val="00B073CB"/>
    <w:rsid w:val="00B2469F"/>
    <w:rsid w:val="00B35CF0"/>
    <w:rsid w:val="00B4469C"/>
    <w:rsid w:val="00B46355"/>
    <w:rsid w:val="00B637EE"/>
    <w:rsid w:val="00B67492"/>
    <w:rsid w:val="00B71FD9"/>
    <w:rsid w:val="00B81674"/>
    <w:rsid w:val="00B8261F"/>
    <w:rsid w:val="00B83404"/>
    <w:rsid w:val="00B96969"/>
    <w:rsid w:val="00BA30A8"/>
    <w:rsid w:val="00BB4351"/>
    <w:rsid w:val="00BE488E"/>
    <w:rsid w:val="00BF2FC2"/>
    <w:rsid w:val="00BF348A"/>
    <w:rsid w:val="00BF5035"/>
    <w:rsid w:val="00BF5094"/>
    <w:rsid w:val="00C06766"/>
    <w:rsid w:val="00C124E1"/>
    <w:rsid w:val="00C170DB"/>
    <w:rsid w:val="00C2175B"/>
    <w:rsid w:val="00C227FB"/>
    <w:rsid w:val="00C22AF8"/>
    <w:rsid w:val="00C317B8"/>
    <w:rsid w:val="00C31D53"/>
    <w:rsid w:val="00C332F5"/>
    <w:rsid w:val="00C3551C"/>
    <w:rsid w:val="00C35DF4"/>
    <w:rsid w:val="00C44078"/>
    <w:rsid w:val="00C44AC7"/>
    <w:rsid w:val="00C47D7C"/>
    <w:rsid w:val="00C8512C"/>
    <w:rsid w:val="00C8784C"/>
    <w:rsid w:val="00C91B7D"/>
    <w:rsid w:val="00C95049"/>
    <w:rsid w:val="00C95F9C"/>
    <w:rsid w:val="00CA4207"/>
    <w:rsid w:val="00CA5341"/>
    <w:rsid w:val="00CA6667"/>
    <w:rsid w:val="00CB543B"/>
    <w:rsid w:val="00CB76DD"/>
    <w:rsid w:val="00CC6498"/>
    <w:rsid w:val="00CD1CB9"/>
    <w:rsid w:val="00CD3A88"/>
    <w:rsid w:val="00CF58BC"/>
    <w:rsid w:val="00D0192A"/>
    <w:rsid w:val="00D065B9"/>
    <w:rsid w:val="00D06E00"/>
    <w:rsid w:val="00D10CC5"/>
    <w:rsid w:val="00D10F47"/>
    <w:rsid w:val="00D11DFE"/>
    <w:rsid w:val="00D1449D"/>
    <w:rsid w:val="00D161B2"/>
    <w:rsid w:val="00D16FA9"/>
    <w:rsid w:val="00D2088A"/>
    <w:rsid w:val="00D210B5"/>
    <w:rsid w:val="00D30C0B"/>
    <w:rsid w:val="00D33B8F"/>
    <w:rsid w:val="00D34BF4"/>
    <w:rsid w:val="00D47A6B"/>
    <w:rsid w:val="00D674A5"/>
    <w:rsid w:val="00D73B0B"/>
    <w:rsid w:val="00D826D9"/>
    <w:rsid w:val="00D8696E"/>
    <w:rsid w:val="00D86AE9"/>
    <w:rsid w:val="00D9749F"/>
    <w:rsid w:val="00DB296A"/>
    <w:rsid w:val="00DC0301"/>
    <w:rsid w:val="00DC120F"/>
    <w:rsid w:val="00DC25A8"/>
    <w:rsid w:val="00DD3A2C"/>
    <w:rsid w:val="00DD3FF7"/>
    <w:rsid w:val="00DD60ED"/>
    <w:rsid w:val="00DE007F"/>
    <w:rsid w:val="00DF2CC2"/>
    <w:rsid w:val="00E043ED"/>
    <w:rsid w:val="00E1559F"/>
    <w:rsid w:val="00E2448C"/>
    <w:rsid w:val="00E24E00"/>
    <w:rsid w:val="00E41CDA"/>
    <w:rsid w:val="00E420ED"/>
    <w:rsid w:val="00E43CCD"/>
    <w:rsid w:val="00E54CBD"/>
    <w:rsid w:val="00E62EE1"/>
    <w:rsid w:val="00E83049"/>
    <w:rsid w:val="00E87651"/>
    <w:rsid w:val="00E95E1E"/>
    <w:rsid w:val="00EA082B"/>
    <w:rsid w:val="00EA4A6D"/>
    <w:rsid w:val="00EB1546"/>
    <w:rsid w:val="00EC03CD"/>
    <w:rsid w:val="00EC6988"/>
    <w:rsid w:val="00ED331A"/>
    <w:rsid w:val="00ED6ED5"/>
    <w:rsid w:val="00ED7286"/>
    <w:rsid w:val="00EE27E3"/>
    <w:rsid w:val="00EE339F"/>
    <w:rsid w:val="00EE52AA"/>
    <w:rsid w:val="00EE6C7A"/>
    <w:rsid w:val="00EF6CDA"/>
    <w:rsid w:val="00F01F9E"/>
    <w:rsid w:val="00F065BF"/>
    <w:rsid w:val="00F12418"/>
    <w:rsid w:val="00F12C6F"/>
    <w:rsid w:val="00F13284"/>
    <w:rsid w:val="00F159B3"/>
    <w:rsid w:val="00F16FCC"/>
    <w:rsid w:val="00F17D95"/>
    <w:rsid w:val="00F204A1"/>
    <w:rsid w:val="00F21733"/>
    <w:rsid w:val="00F21F43"/>
    <w:rsid w:val="00F23D4B"/>
    <w:rsid w:val="00F264EE"/>
    <w:rsid w:val="00F361BD"/>
    <w:rsid w:val="00F374A7"/>
    <w:rsid w:val="00F37D4C"/>
    <w:rsid w:val="00F413AC"/>
    <w:rsid w:val="00F44AE4"/>
    <w:rsid w:val="00F4687B"/>
    <w:rsid w:val="00F47DCA"/>
    <w:rsid w:val="00F5678A"/>
    <w:rsid w:val="00F65224"/>
    <w:rsid w:val="00F66525"/>
    <w:rsid w:val="00F717D0"/>
    <w:rsid w:val="00F72887"/>
    <w:rsid w:val="00F73B92"/>
    <w:rsid w:val="00F7420E"/>
    <w:rsid w:val="00F77734"/>
    <w:rsid w:val="00F82874"/>
    <w:rsid w:val="00F85096"/>
    <w:rsid w:val="00F8686F"/>
    <w:rsid w:val="00F90832"/>
    <w:rsid w:val="00F9556C"/>
    <w:rsid w:val="00F96207"/>
    <w:rsid w:val="00FA1290"/>
    <w:rsid w:val="00FA520E"/>
    <w:rsid w:val="00FA59FA"/>
    <w:rsid w:val="00FA667A"/>
    <w:rsid w:val="00FA733C"/>
    <w:rsid w:val="00FB2CF1"/>
    <w:rsid w:val="00FB6138"/>
    <w:rsid w:val="00FD12A4"/>
    <w:rsid w:val="00FE2261"/>
    <w:rsid w:val="00FE6138"/>
    <w:rsid w:val="00FF10F6"/>
    <w:rsid w:val="00FF2F8F"/>
    <w:rsid w:val="00FF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FD40C1"/>
  <w15:docId w15:val="{19E23EC3-D333-46CD-A44C-20E71EAC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B71FD9"/>
  </w:style>
  <w:style w:type="paragraph" w:styleId="1">
    <w:name w:val="heading 1"/>
    <w:basedOn w:val="a"/>
    <w:next w:val="a"/>
    <w:rsid w:val="00B71FD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B71FD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B71FD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B71FD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B71FD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B71FD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rsid w:val="00B71F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71FD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B71FD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862D7D"/>
    <w:pPr>
      <w:bidi w:val="0"/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header"/>
    <w:basedOn w:val="a"/>
    <w:link w:val="Char"/>
    <w:uiPriority w:val="99"/>
    <w:unhideWhenUsed/>
    <w:rsid w:val="00862D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862D7D"/>
  </w:style>
  <w:style w:type="paragraph" w:styleId="a7">
    <w:name w:val="footer"/>
    <w:basedOn w:val="a"/>
    <w:link w:val="Char0"/>
    <w:uiPriority w:val="99"/>
    <w:unhideWhenUsed/>
    <w:rsid w:val="00862D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862D7D"/>
  </w:style>
  <w:style w:type="table" w:styleId="a8">
    <w:name w:val="Table Grid"/>
    <w:basedOn w:val="a1"/>
    <w:uiPriority w:val="59"/>
    <w:unhideWhenUsed/>
    <w:rsid w:val="00434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ignature"/>
    <w:basedOn w:val="a"/>
    <w:link w:val="Char1"/>
    <w:uiPriority w:val="7"/>
    <w:unhideWhenUsed/>
    <w:qFormat/>
    <w:rsid w:val="00806BE0"/>
    <w:pPr>
      <w:bidi w:val="0"/>
      <w:spacing w:before="40" w:after="360" w:line="240" w:lineRule="auto"/>
      <w:ind w:left="720" w:right="720"/>
      <w:contextualSpacing/>
    </w:pPr>
    <w:rPr>
      <w:rFonts w:asciiTheme="minorHAnsi" w:eastAsiaTheme="minorHAnsi" w:hAnsiTheme="minorHAnsi" w:cstheme="minorBidi"/>
      <w:b/>
      <w:bCs/>
      <w:color w:val="4F81BD" w:themeColor="accent1"/>
      <w:kern w:val="20"/>
      <w:sz w:val="24"/>
      <w:szCs w:val="20"/>
      <w:lang w:eastAsia="ja-JP"/>
    </w:rPr>
  </w:style>
  <w:style w:type="character" w:customStyle="1" w:styleId="Char1">
    <w:name w:val="توقيع Char"/>
    <w:basedOn w:val="a0"/>
    <w:link w:val="a9"/>
    <w:uiPriority w:val="7"/>
    <w:rsid w:val="00806BE0"/>
    <w:rPr>
      <w:rFonts w:asciiTheme="minorHAnsi" w:eastAsiaTheme="minorHAnsi" w:hAnsiTheme="minorHAnsi" w:cstheme="minorBidi"/>
      <w:b/>
      <w:bCs/>
      <w:color w:val="4F81BD" w:themeColor="accent1"/>
      <w:kern w:val="20"/>
      <w:sz w:val="24"/>
      <w:szCs w:val="20"/>
      <w:lang w:eastAsia="ja-JP"/>
    </w:rPr>
  </w:style>
  <w:style w:type="character" w:styleId="Hyperlink">
    <w:name w:val="Hyperlink"/>
    <w:basedOn w:val="a0"/>
    <w:uiPriority w:val="99"/>
    <w:unhideWhenUsed/>
    <w:rsid w:val="00235FBF"/>
    <w:rPr>
      <w:color w:val="0000FF" w:themeColor="hyperlink"/>
      <w:u w:val="single"/>
    </w:rPr>
  </w:style>
  <w:style w:type="table" w:customStyle="1" w:styleId="4-11">
    <w:name w:val="جدول شبكة 4 - تمييز 11"/>
    <w:basedOn w:val="a1"/>
    <w:uiPriority w:val="49"/>
    <w:rsid w:val="00FB2CF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a">
    <w:name w:val="Balloon Text"/>
    <w:basedOn w:val="a"/>
    <w:link w:val="Char2"/>
    <w:uiPriority w:val="99"/>
    <w:semiHidden/>
    <w:unhideWhenUsed/>
    <w:rsid w:val="00833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833944"/>
    <w:rPr>
      <w:rFonts w:ascii="Tahoma" w:hAnsi="Tahoma" w:cs="Tahoma"/>
      <w:sz w:val="16"/>
      <w:szCs w:val="16"/>
    </w:rPr>
  </w:style>
  <w:style w:type="table" w:customStyle="1" w:styleId="10">
    <w:name w:val="شبكة جدول1"/>
    <w:basedOn w:val="a1"/>
    <w:next w:val="a8"/>
    <w:uiPriority w:val="39"/>
    <w:rsid w:val="00046BD2"/>
    <w:pPr>
      <w:bidi w:val="0"/>
      <w:spacing w:after="0" w:line="240" w:lineRule="auto"/>
    </w:pPr>
    <w:rPr>
      <w:rFonts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3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ef7\OneDrive\Desktop\&#1575;&#1604;&#1603;&#1604;&#1610;&#1577;%20&#1575;&#1604;&#1578;&#1591;&#1576;&#1610;&#1602;&#1610;&#1577;\&#1603;&#1604;&#1610;&#1588;&#1577;%20&#1576;&#1570;&#1582;&#1585;%20&#1578;&#1581;&#1583;&#1610;&#1579;%20&#1604;&#1604;&#1582;&#1591;&#1575;&#1576;&#1575;&#1578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E5757988BF984C9604A7BB4BEB82E8" ma:contentTypeVersion="9" ma:contentTypeDescription="Create a new document." ma:contentTypeScope="" ma:versionID="fb808ca371366327f38eaa2d64a20a85">
  <xsd:schema xmlns:xsd="http://www.w3.org/2001/XMLSchema" xmlns:xs="http://www.w3.org/2001/XMLSchema" xmlns:p="http://schemas.microsoft.com/office/2006/metadata/properties" xmlns:ns2="9e11312b-267f-47d5-b25a-fd14bd2909f3" targetNamespace="http://schemas.microsoft.com/office/2006/metadata/properties" ma:root="true" ma:fieldsID="c2680fb5f9aa73444710c8e0ba02bec7" ns2:_="">
    <xsd:import namespace="9e11312b-267f-47d5-b25a-fd14bd290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1312b-267f-47d5-b25a-fd14bd290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B7D229-F90C-4EDC-967D-FB54A6CE5E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C81554-2863-4EB5-AFFF-2489809DED4E}"/>
</file>

<file path=customXml/itemProps3.xml><?xml version="1.0" encoding="utf-8"?>
<ds:datastoreItem xmlns:ds="http://schemas.openxmlformats.org/officeDocument/2006/customXml" ds:itemID="{6F5BD107-583C-4888-8D1B-4BEB3F0564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26F6B2-D7D4-4C7D-94B3-6CCD3F264F0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 بآخر تحديث للخطابات.dotx</Template>
  <TotalTime>0</TotalTime>
  <Pages>2</Pages>
  <Words>167</Words>
  <Characters>954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seef7</dc:creator>
  <cp:lastModifiedBy>خلود جمال الدين احمد مؤمن خان </cp:lastModifiedBy>
  <cp:revision>2</cp:revision>
  <cp:lastPrinted>2023-09-04T09:18:00Z</cp:lastPrinted>
  <dcterms:created xsi:type="dcterms:W3CDTF">2024-11-07T11:08:00Z</dcterms:created>
  <dcterms:modified xsi:type="dcterms:W3CDTF">2024-11-07T11:08:00Z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0x010100CFE5757988BF984C9604A7BB4BEB82E8</vt:lpwstr>
  </property>
</Properties>
</file>