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3121F1" w14:textId="77777777" w:rsidR="00850A27" w:rsidRPr="00850A27" w:rsidRDefault="00850A27" w:rsidP="00850A27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rtl/>
        </w:rPr>
      </w:pPr>
      <w:bookmarkStart w:id="0" w:name="_GoBack"/>
      <w:bookmarkEnd w:id="0"/>
    </w:p>
    <w:p w14:paraId="180E9D05" w14:textId="0C0B4570" w:rsidR="00410271" w:rsidRPr="00410271" w:rsidRDefault="004D5E40" w:rsidP="00410271">
      <w:pPr>
        <w:tabs>
          <w:tab w:val="left" w:pos="1826"/>
        </w:tabs>
        <w:spacing w:line="240" w:lineRule="exact"/>
        <w:jc w:val="center"/>
        <w:rPr>
          <w:rFonts w:ascii="Times New Roman" w:eastAsia="Times New Roman" w:hAnsi="Times New Roman" w:cs="Traditional Arabic"/>
          <w:bCs/>
          <w:sz w:val="36"/>
          <w:szCs w:val="36"/>
        </w:rPr>
      </w:pPr>
      <w:r>
        <w:rPr>
          <w:rFonts w:ascii="Times New Roman" w:eastAsia="Times New Roman" w:hAnsi="Times New Roman" w:cs="Traditional Arabic" w:hint="cs"/>
          <w:bCs/>
          <w:sz w:val="36"/>
          <w:szCs w:val="36"/>
          <w:rtl/>
        </w:rPr>
        <w:t>تقييم متدرب</w:t>
      </w:r>
      <w:r w:rsidR="00410271" w:rsidRPr="00410271">
        <w:rPr>
          <w:rFonts w:ascii="Times New Roman" w:eastAsia="Times New Roman" w:hAnsi="Times New Roman" w:cs="Traditional Arabic" w:hint="cs"/>
          <w:bCs/>
          <w:sz w:val="36"/>
          <w:szCs w:val="36"/>
          <w:rtl/>
        </w:rPr>
        <w:t xml:space="preserve"> </w:t>
      </w:r>
      <w:r w:rsidR="00410271" w:rsidRPr="00410271">
        <w:rPr>
          <w:rFonts w:ascii="Times New Roman" w:eastAsia="Times New Roman" w:hAnsi="Times New Roman" w:cs="Traditional Arabic"/>
          <w:b/>
          <w:sz w:val="36"/>
          <w:szCs w:val="36"/>
        </w:rPr>
        <w:t>"</w:t>
      </w:r>
      <w:r w:rsidR="00410271" w:rsidRPr="00410271">
        <w:rPr>
          <w:rFonts w:ascii="Times New Roman" w:eastAsia="Times New Roman" w:hAnsi="Times New Roman" w:cs="Traditional Arabic"/>
          <w:b/>
          <w:sz w:val="32"/>
          <w:szCs w:val="32"/>
        </w:rPr>
        <w:t>Trainee Evaluation</w:t>
      </w:r>
      <w:r w:rsidR="00410271" w:rsidRPr="00410271">
        <w:rPr>
          <w:rFonts w:ascii="Times New Roman" w:eastAsia="Times New Roman" w:hAnsi="Times New Roman" w:cs="Traditional Arabic"/>
          <w:b/>
          <w:sz w:val="36"/>
          <w:szCs w:val="36"/>
        </w:rPr>
        <w:t xml:space="preserve"> "</w:t>
      </w:r>
    </w:p>
    <w:p w14:paraId="03AA9745" w14:textId="49D7B68D" w:rsidR="00410271" w:rsidRPr="00410271" w:rsidRDefault="00410271" w:rsidP="00410271">
      <w:pPr>
        <w:tabs>
          <w:tab w:val="left" w:pos="1826"/>
        </w:tabs>
        <w:spacing w:line="240" w:lineRule="exact"/>
        <w:jc w:val="center"/>
        <w:rPr>
          <w:rFonts w:ascii="Times New Roman" w:eastAsia="Times New Roman" w:hAnsi="Times New Roman" w:cs="Traditional Arabic"/>
          <w:bCs/>
          <w:sz w:val="28"/>
          <w:szCs w:val="28"/>
          <w:rtl/>
        </w:rPr>
      </w:pPr>
      <w:r w:rsidRPr="00410271">
        <w:rPr>
          <w:rFonts w:ascii="Times New Roman" w:eastAsia="Times New Roman" w:hAnsi="Times New Roman" w:cs="Traditional Arabic" w:hint="cs"/>
          <w:bCs/>
          <w:sz w:val="28"/>
          <w:szCs w:val="28"/>
          <w:rtl/>
        </w:rPr>
        <w:t>سر</w:t>
      </w:r>
      <w:r w:rsidR="004D5E40">
        <w:rPr>
          <w:rFonts w:ascii="Times New Roman" w:eastAsia="Times New Roman" w:hAnsi="Times New Roman" w:cs="Traditional Arabic" w:hint="cs"/>
          <w:bCs/>
          <w:sz w:val="28"/>
          <w:szCs w:val="28"/>
          <w:rtl/>
        </w:rPr>
        <w:t>ي ويرسل في ظرف مغلق باسم المشرف الأكاديمي للمتدرب</w:t>
      </w:r>
      <w:r w:rsidRPr="00410271">
        <w:rPr>
          <w:rFonts w:ascii="Times New Roman" w:eastAsia="Times New Roman" w:hAnsi="Times New Roman" w:cs="Traditional Arabic"/>
          <w:bCs/>
          <w:sz w:val="28"/>
          <w:szCs w:val="28"/>
        </w:rPr>
        <w:t xml:space="preserve"> </w:t>
      </w:r>
    </w:p>
    <w:tbl>
      <w:tblPr>
        <w:tblW w:w="1039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8"/>
        <w:gridCol w:w="312"/>
        <w:gridCol w:w="590"/>
        <w:gridCol w:w="130"/>
        <w:gridCol w:w="272"/>
        <w:gridCol w:w="350"/>
        <w:gridCol w:w="178"/>
        <w:gridCol w:w="163"/>
        <w:gridCol w:w="111"/>
        <w:gridCol w:w="326"/>
        <w:gridCol w:w="160"/>
        <w:gridCol w:w="188"/>
        <w:gridCol w:w="348"/>
        <w:gridCol w:w="184"/>
        <w:gridCol w:w="70"/>
        <w:gridCol w:w="94"/>
        <w:gridCol w:w="348"/>
        <w:gridCol w:w="348"/>
        <w:gridCol w:w="202"/>
        <w:gridCol w:w="146"/>
        <w:gridCol w:w="348"/>
        <w:gridCol w:w="215"/>
        <w:gridCol w:w="135"/>
        <w:gridCol w:w="607"/>
        <w:gridCol w:w="127"/>
        <w:gridCol w:w="481"/>
        <w:gridCol w:w="259"/>
        <w:gridCol w:w="1074"/>
        <w:gridCol w:w="347"/>
        <w:gridCol w:w="840"/>
      </w:tblGrid>
      <w:tr w:rsidR="00850A27" w:rsidRPr="00850A27" w14:paraId="51632428" w14:textId="77777777" w:rsidTr="00D6596D">
        <w:trPr>
          <w:trHeight w:val="642"/>
        </w:trPr>
        <w:tc>
          <w:tcPr>
            <w:tcW w:w="2340" w:type="dxa"/>
            <w:gridSpan w:val="3"/>
          </w:tcPr>
          <w:p w14:paraId="793ABC9F" w14:textId="391803EA" w:rsidR="00850A27" w:rsidRPr="00D34E68" w:rsidRDefault="00850A27" w:rsidP="00D34E68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D6596D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FE30C5" wp14:editId="48E12789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57150</wp:posOffset>
                      </wp:positionV>
                      <wp:extent cx="146050" cy="102235"/>
                      <wp:effectExtent l="0" t="0" r="25400" b="12065"/>
                      <wp:wrapNone/>
                      <wp:docPr id="16" name="مستطيل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6050" cy="10223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041316E7" id="مستطيل 16" o:spid="_x0000_s1026" style="position:absolute;margin-left:97pt;margin-top:4.5pt;width:11.5pt;height: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  <v:path arrowok="t"/>
                    </v:rect>
                  </w:pict>
                </mc:Fallback>
              </mc:AlternateContent>
            </w:r>
            <w:r w:rsidRPr="00D6596D">
              <w:rPr>
                <w:rFonts w:ascii="Times New Roman" w:eastAsia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   </w:t>
            </w:r>
            <w:r w:rsidR="00D34E68">
              <w:rPr>
                <w:rFonts w:ascii="Times New Roman" w:eastAsia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</w:t>
            </w:r>
            <w:r w:rsidR="00D34E68" w:rsidRPr="00560A1D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34E68" w:rsidRPr="00560A1D"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3</w:t>
            </w:r>
            <w:r w:rsidRPr="00560A1D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ساعات يومياً كحد اقصى</w:t>
            </w:r>
          </w:p>
          <w:p w14:paraId="5D6324C2" w14:textId="4170A423" w:rsidR="00850A27" w:rsidRPr="00D34E68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 w:rsidRPr="00D6596D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0A1F699" wp14:editId="3BB34EF7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34290</wp:posOffset>
                      </wp:positionV>
                      <wp:extent cx="146050" cy="102235"/>
                      <wp:effectExtent l="0" t="0" r="25400" b="12065"/>
                      <wp:wrapNone/>
                      <wp:docPr id="15" name="مستطيل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6050" cy="10223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DE75566" id="مستطيل 15" o:spid="_x0000_s1026" style="position:absolute;margin-left:96.75pt;margin-top:2.7pt;width:11.5pt;height: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  <v:path arrowok="t"/>
                    </v:rect>
                  </w:pict>
                </mc:Fallback>
              </mc:AlternateContent>
            </w:r>
            <w:r w:rsidRPr="00D6596D">
              <w:rPr>
                <w:rFonts w:ascii="Times New Roman" w:eastAsia="Times New Roman" w:hAnsi="Times New Roman" w:cs="Traditional Arabic" w:hint="cs"/>
                <w:b/>
                <w:bCs/>
                <w:sz w:val="16"/>
                <w:szCs w:val="16"/>
                <w:rtl/>
              </w:rPr>
              <w:t xml:space="preserve">     </w:t>
            </w:r>
            <w:r w:rsidR="00D34E68">
              <w:rPr>
                <w:rFonts w:ascii="Times New Roman" w:eastAsia="Times New Roman" w:hAnsi="Times New Roman" w:cs="Traditional Arabic" w:hint="cs"/>
                <w:b/>
                <w:bCs/>
                <w:sz w:val="16"/>
                <w:szCs w:val="16"/>
                <w:rtl/>
              </w:rPr>
              <w:t xml:space="preserve">    </w:t>
            </w:r>
            <w:r w:rsidRPr="00D34E68">
              <w:rPr>
                <w:rFonts w:ascii="Times New Roman" w:eastAsia="Times New Roman" w:hAnsi="Times New Roman" w:cs="Traditional Arabic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560A1D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اخرى</w:t>
            </w:r>
            <w:r w:rsidRPr="00D34E68">
              <w:rPr>
                <w:rFonts w:ascii="Times New Roman" w:eastAsia="Times New Roman" w:hAnsi="Times New Roman" w:cs="Traditional Arabic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560A1D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(</w:t>
            </w:r>
            <w:r w:rsidRPr="00560A1D"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8</w:t>
            </w:r>
            <w:r w:rsidRPr="00560A1D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560A1D" w:rsidRPr="00560A1D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ساعات</w:t>
            </w:r>
            <w:r w:rsidRPr="00D34E68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10E08" w:rsidRPr="00D34E68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 xml:space="preserve">يوميا) </w:t>
            </w:r>
          </w:p>
        </w:tc>
        <w:tc>
          <w:tcPr>
            <w:tcW w:w="1530" w:type="dxa"/>
            <w:gridSpan w:val="7"/>
            <w:shd w:val="clear" w:color="auto" w:fill="E6E6E6"/>
          </w:tcPr>
          <w:p w14:paraId="3F861033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عدد ساعات التدريب المقترحة يومياً</w:t>
            </w:r>
          </w:p>
        </w:tc>
        <w:tc>
          <w:tcPr>
            <w:tcW w:w="4001" w:type="dxa"/>
            <w:gridSpan w:val="16"/>
          </w:tcPr>
          <w:p w14:paraId="152859AF" w14:textId="612E14D5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</w:rPr>
            </w:pPr>
            <w:r w:rsidRPr="00850A2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7DF6F7" wp14:editId="0C16C91D">
                      <wp:simplePos x="0" y="0"/>
                      <wp:positionH relativeFrom="column">
                        <wp:posOffset>2279650</wp:posOffset>
                      </wp:positionH>
                      <wp:positionV relativeFrom="paragraph">
                        <wp:posOffset>47625</wp:posOffset>
                      </wp:positionV>
                      <wp:extent cx="146050" cy="102235"/>
                      <wp:effectExtent l="0" t="0" r="25400" b="12065"/>
                      <wp:wrapNone/>
                      <wp:docPr id="14" name="مستطيل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6050" cy="10223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8743DF4" id="مستطيل 14" o:spid="_x0000_s1026" style="position:absolute;margin-left:179.5pt;margin-top:3.75pt;width:11.5pt;height: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  <v:path arrowok="t"/>
                    </v:rect>
                  </w:pict>
                </mc:Fallback>
              </mc:AlternateContent>
            </w:r>
            <w:r w:rsidRPr="00850A27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850A27"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  <w:t>شهرين</w:t>
            </w:r>
            <w:r w:rsidRPr="00850A27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 xml:space="preserve">        </w:t>
            </w:r>
          </w:p>
          <w:p w14:paraId="48054A4B" w14:textId="09B90DA4" w:rsidR="00850A27" w:rsidRPr="00850A27" w:rsidRDefault="00850A27" w:rsidP="00850A27">
            <w:pPr>
              <w:bidi w:val="0"/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784216" wp14:editId="4A6116EB">
                      <wp:simplePos x="0" y="0"/>
                      <wp:positionH relativeFrom="column">
                        <wp:posOffset>2266950</wp:posOffset>
                      </wp:positionH>
                      <wp:positionV relativeFrom="paragraph">
                        <wp:posOffset>52070</wp:posOffset>
                      </wp:positionV>
                      <wp:extent cx="146050" cy="102235"/>
                      <wp:effectExtent l="0" t="0" r="25400" b="12065"/>
                      <wp:wrapNone/>
                      <wp:docPr id="13" name="مستطيل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6050" cy="10223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8C3675" w14:textId="77777777" w:rsidR="00850A27" w:rsidRDefault="00850A27" w:rsidP="00850A27">
                                  <w:pPr>
                                    <w:jc w:val="center"/>
                                  </w:pPr>
                                  <w:r>
                                    <w:t xml:space="preserve">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84216" id="مستطيل 13" o:spid="_x0000_s1026" style="position:absolute;left:0;text-align:left;margin-left:178.5pt;margin-top:4.1pt;width:11.5pt;height: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  <v:path arrowok="t"/>
                      <v:textbox>
                        <w:txbxContent>
                          <w:p w14:paraId="7F8C3675" w14:textId="77777777" w:rsidR="00850A27" w:rsidRDefault="00850A27" w:rsidP="00850A27">
                            <w:pPr>
                              <w:jc w:val="center"/>
                            </w:pPr>
                            <w:r>
                              <w:t xml:space="preserve">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50A27"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</w:rPr>
              <w:t xml:space="preserve">          </w:t>
            </w:r>
            <w:r w:rsidRPr="00850A27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 xml:space="preserve">     اخرى</w:t>
            </w:r>
          </w:p>
        </w:tc>
        <w:tc>
          <w:tcPr>
            <w:tcW w:w="1680" w:type="dxa"/>
            <w:gridSpan w:val="3"/>
            <w:shd w:val="clear" w:color="auto" w:fill="E6E6E6"/>
          </w:tcPr>
          <w:p w14:paraId="0DFFF02C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</w:rPr>
            </w:pPr>
            <w:r w:rsidRPr="00850A27"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  <w:t>فترة التدريب المقترحة</w:t>
            </w:r>
          </w:p>
        </w:tc>
        <w:tc>
          <w:tcPr>
            <w:tcW w:w="840" w:type="dxa"/>
            <w:shd w:val="clear" w:color="auto" w:fill="CCCCCC"/>
            <w:textDirection w:val="tbRl"/>
          </w:tcPr>
          <w:p w14:paraId="2EAD820E" w14:textId="77777777" w:rsidR="00850A27" w:rsidRPr="00850A27" w:rsidRDefault="00850A27" w:rsidP="00850A27">
            <w:pPr>
              <w:bidi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850A27" w:rsidRPr="00850A27" w14:paraId="25A82952" w14:textId="77777777" w:rsidTr="00850A27">
        <w:tc>
          <w:tcPr>
            <w:tcW w:w="3270" w:type="dxa"/>
            <w:gridSpan w:val="7"/>
          </w:tcPr>
          <w:p w14:paraId="636F00E6" w14:textId="6A8DC71E" w:rsidR="00850A27" w:rsidRPr="00850A27" w:rsidRDefault="00D34E68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600" w:type="dxa"/>
            <w:gridSpan w:val="3"/>
            <w:shd w:val="clear" w:color="auto" w:fill="E6E6E6"/>
          </w:tcPr>
          <w:p w14:paraId="348266C0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القسم</w:t>
            </w:r>
          </w:p>
        </w:tc>
        <w:tc>
          <w:tcPr>
            <w:tcW w:w="4260" w:type="dxa"/>
            <w:gridSpan w:val="17"/>
          </w:tcPr>
          <w:p w14:paraId="09AC9C82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1" w:type="dxa"/>
            <w:gridSpan w:val="2"/>
            <w:shd w:val="clear" w:color="auto" w:fill="E6E6E6"/>
          </w:tcPr>
          <w:p w14:paraId="3DFCE904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جهة التدريب</w:t>
            </w:r>
          </w:p>
        </w:tc>
        <w:tc>
          <w:tcPr>
            <w:tcW w:w="840" w:type="dxa"/>
            <w:vMerge w:val="restart"/>
            <w:shd w:val="clear" w:color="auto" w:fill="CCCCCC"/>
          </w:tcPr>
          <w:p w14:paraId="2A84045D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بيانات جهة التدريب</w:t>
            </w:r>
          </w:p>
        </w:tc>
      </w:tr>
      <w:tr w:rsidR="001674EA" w:rsidRPr="00850A27" w14:paraId="1AD2BBEC" w14:textId="77777777" w:rsidTr="00CC6A2B">
        <w:tc>
          <w:tcPr>
            <w:tcW w:w="3092" w:type="dxa"/>
            <w:gridSpan w:val="6"/>
          </w:tcPr>
          <w:p w14:paraId="19C21A36" w14:textId="77777777" w:rsidR="001674EA" w:rsidRPr="00850A27" w:rsidRDefault="001674EA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778" w:type="dxa"/>
            <w:gridSpan w:val="4"/>
            <w:shd w:val="clear" w:color="auto" w:fill="E6E6E6"/>
          </w:tcPr>
          <w:p w14:paraId="467439DF" w14:textId="3EC55878" w:rsidR="001674EA" w:rsidRPr="00850A27" w:rsidRDefault="001674EA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  <w:proofErr w:type="spellStart"/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الإيميل</w:t>
            </w:r>
            <w:proofErr w:type="spellEnd"/>
          </w:p>
        </w:tc>
        <w:tc>
          <w:tcPr>
            <w:tcW w:w="348" w:type="dxa"/>
            <w:gridSpan w:val="2"/>
          </w:tcPr>
          <w:p w14:paraId="73DCF8F3" w14:textId="77777777" w:rsidR="001674EA" w:rsidRPr="00850A27" w:rsidRDefault="001674EA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348" w:type="dxa"/>
          </w:tcPr>
          <w:p w14:paraId="7F47736A" w14:textId="77777777" w:rsidR="001674EA" w:rsidRPr="00850A27" w:rsidRDefault="001674EA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348" w:type="dxa"/>
            <w:gridSpan w:val="3"/>
          </w:tcPr>
          <w:p w14:paraId="7323B47F" w14:textId="77777777" w:rsidR="001674EA" w:rsidRPr="00850A27" w:rsidRDefault="001674EA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348" w:type="dxa"/>
          </w:tcPr>
          <w:p w14:paraId="3BD06A3E" w14:textId="77777777" w:rsidR="001674EA" w:rsidRPr="00850A27" w:rsidRDefault="001674EA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348" w:type="dxa"/>
          </w:tcPr>
          <w:p w14:paraId="45889AF9" w14:textId="77777777" w:rsidR="001674EA" w:rsidRPr="00850A27" w:rsidRDefault="001674EA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348" w:type="dxa"/>
            <w:gridSpan w:val="2"/>
          </w:tcPr>
          <w:p w14:paraId="24AE231E" w14:textId="77777777" w:rsidR="001674EA" w:rsidRPr="00850A27" w:rsidRDefault="001674EA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348" w:type="dxa"/>
          </w:tcPr>
          <w:p w14:paraId="4785F583" w14:textId="77777777" w:rsidR="001674EA" w:rsidRPr="00850A27" w:rsidRDefault="001674EA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350" w:type="dxa"/>
            <w:gridSpan w:val="2"/>
          </w:tcPr>
          <w:p w14:paraId="79288498" w14:textId="77777777" w:rsidR="001674EA" w:rsidRPr="00850A27" w:rsidRDefault="001674EA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607" w:type="dxa"/>
            <w:shd w:val="clear" w:color="auto" w:fill="E6E6E6"/>
          </w:tcPr>
          <w:p w14:paraId="2273AB8A" w14:textId="77777777" w:rsidR="001674EA" w:rsidRPr="00850A27" w:rsidRDefault="001674EA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الهاتف</w:t>
            </w:r>
          </w:p>
        </w:tc>
        <w:tc>
          <w:tcPr>
            <w:tcW w:w="867" w:type="dxa"/>
            <w:gridSpan w:val="3"/>
          </w:tcPr>
          <w:p w14:paraId="4A888B66" w14:textId="77777777" w:rsidR="001674EA" w:rsidRPr="00850A27" w:rsidRDefault="001674EA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1" w:type="dxa"/>
            <w:gridSpan w:val="2"/>
            <w:shd w:val="clear" w:color="auto" w:fill="E6E6E6"/>
          </w:tcPr>
          <w:p w14:paraId="73589FB8" w14:textId="77777777" w:rsidR="001674EA" w:rsidRPr="00850A27" w:rsidRDefault="001674EA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المدينة</w:t>
            </w:r>
          </w:p>
        </w:tc>
        <w:tc>
          <w:tcPr>
            <w:tcW w:w="840" w:type="dxa"/>
            <w:vMerge/>
            <w:shd w:val="clear" w:color="auto" w:fill="CCCCCC"/>
            <w:textDirection w:val="tbRl"/>
          </w:tcPr>
          <w:p w14:paraId="29F4439E" w14:textId="77777777" w:rsidR="001674EA" w:rsidRPr="00850A27" w:rsidRDefault="001674EA" w:rsidP="00850A27">
            <w:pPr>
              <w:bidi w:val="0"/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850A27" w:rsidRPr="00850A27" w14:paraId="482DE188" w14:textId="77777777" w:rsidTr="00850A27">
        <w:tc>
          <w:tcPr>
            <w:tcW w:w="1750" w:type="dxa"/>
            <w:gridSpan w:val="2"/>
          </w:tcPr>
          <w:p w14:paraId="21801711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720" w:type="dxa"/>
            <w:gridSpan w:val="2"/>
            <w:shd w:val="clear" w:color="auto" w:fill="E0E0E0"/>
          </w:tcPr>
          <w:p w14:paraId="4A01A1D8" w14:textId="4C41668F" w:rsidR="00850A27" w:rsidRPr="00850A27" w:rsidRDefault="001674EA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الجوال</w:t>
            </w:r>
          </w:p>
        </w:tc>
        <w:tc>
          <w:tcPr>
            <w:tcW w:w="1560" w:type="dxa"/>
            <w:gridSpan w:val="7"/>
          </w:tcPr>
          <w:p w14:paraId="3BAABDED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720" w:type="dxa"/>
            <w:gridSpan w:val="3"/>
            <w:shd w:val="clear" w:color="auto" w:fill="E6E6E6"/>
          </w:tcPr>
          <w:p w14:paraId="2044FA80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وظيفته </w:t>
            </w:r>
          </w:p>
        </w:tc>
        <w:tc>
          <w:tcPr>
            <w:tcW w:w="2640" w:type="dxa"/>
            <w:gridSpan w:val="11"/>
          </w:tcPr>
          <w:p w14:paraId="114ACC55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2161" w:type="dxa"/>
            <w:gridSpan w:val="4"/>
            <w:shd w:val="clear" w:color="auto" w:fill="E6E6E6"/>
          </w:tcPr>
          <w:p w14:paraId="7D8D8575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المشرف المباشر على التدريب</w:t>
            </w:r>
          </w:p>
        </w:tc>
        <w:tc>
          <w:tcPr>
            <w:tcW w:w="840" w:type="dxa"/>
            <w:vMerge/>
            <w:shd w:val="clear" w:color="auto" w:fill="CCCCCC"/>
            <w:textDirection w:val="tbRl"/>
          </w:tcPr>
          <w:p w14:paraId="3945DCA1" w14:textId="77777777" w:rsidR="00850A27" w:rsidRPr="00850A27" w:rsidRDefault="00850A27" w:rsidP="00850A27">
            <w:pPr>
              <w:bidi w:val="0"/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850A27" w:rsidRPr="00850A27" w14:paraId="0A223EE6" w14:textId="77777777" w:rsidTr="00D6596D">
        <w:tc>
          <w:tcPr>
            <w:tcW w:w="34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331FE77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3088" w:type="dxa"/>
            <w:gridSpan w:val="14"/>
            <w:tcBorders>
              <w:left w:val="single" w:sz="4" w:space="0" w:color="auto"/>
            </w:tcBorders>
          </w:tcPr>
          <w:p w14:paraId="4FFBEFD3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لا    </w:t>
            </w:r>
            <w:r w:rsidRPr="00850A27">
              <w:rPr>
                <w:rFonts w:ascii="Times New Roman" w:eastAsia="Times New Roman" w:hAnsi="Times New Roman" w:cs="Traditional Arabic" w:hint="cs"/>
                <w:sz w:val="24"/>
                <w:szCs w:val="24"/>
              </w:rPr>
              <w:sym w:font="Wingdings" w:char="F06F"/>
            </w:r>
            <w:r w:rsidRPr="00850A27">
              <w:rPr>
                <w:rFonts w:ascii="Times New Roman" w:eastAsia="Times New Roman" w:hAnsi="Times New Roman" w:cs="Traditional Arabic" w:hint="cs"/>
                <w:sz w:val="24"/>
                <w:szCs w:val="24"/>
              </w:rPr>
              <w:t xml:space="preserve">                          </w:t>
            </w:r>
            <w:r w:rsidRPr="00850A2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نعم</w:t>
            </w:r>
            <w:r w:rsidRPr="00850A27">
              <w:rPr>
                <w:rFonts w:ascii="Times New Roman" w:eastAsia="Times New Roman" w:hAnsi="Times New Roman" w:cs="Traditional Arabic" w:hint="cs"/>
                <w:sz w:val="24"/>
                <w:szCs w:val="24"/>
              </w:rPr>
              <w:sym w:font="Wingdings" w:char="F06F"/>
            </w:r>
            <w:r w:rsidRPr="00850A27">
              <w:rPr>
                <w:rFonts w:ascii="Times New Roman" w:eastAsia="Times New Roman" w:hAnsi="Times New Roman" w:cs="Traditional Arabic" w:hint="cs"/>
                <w:sz w:val="24"/>
                <w:szCs w:val="24"/>
              </w:rPr>
              <w:t xml:space="preserve">      </w:t>
            </w:r>
          </w:p>
        </w:tc>
        <w:tc>
          <w:tcPr>
            <w:tcW w:w="2683" w:type="dxa"/>
            <w:gridSpan w:val="6"/>
            <w:shd w:val="clear" w:color="auto" w:fill="E6E6E6"/>
          </w:tcPr>
          <w:p w14:paraId="0F2C4E44" w14:textId="3D5C0E41" w:rsidR="00850A27" w:rsidRPr="00850A27" w:rsidRDefault="00850A27" w:rsidP="00560A1D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</w:rPr>
            </w:pPr>
            <w:r w:rsidRPr="00850A2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هل </w:t>
            </w:r>
            <w:r w:rsidR="00560A1D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كلف المتدرب </w:t>
            </w:r>
            <w:r w:rsidRPr="00850A2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بعمل </w:t>
            </w:r>
            <w:proofErr w:type="gramStart"/>
            <w:r w:rsidRPr="00850A2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محدد ؟</w:t>
            </w:r>
            <w:proofErr w:type="gramEnd"/>
          </w:p>
        </w:tc>
        <w:tc>
          <w:tcPr>
            <w:tcW w:w="347" w:type="dxa"/>
            <w:vMerge w:val="restart"/>
            <w:shd w:val="clear" w:color="auto" w:fill="E6E6E6"/>
          </w:tcPr>
          <w:p w14:paraId="31C34DA9" w14:textId="77777777" w:rsidR="00850A27" w:rsidRPr="00850A27" w:rsidRDefault="00850A27" w:rsidP="00850A27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sz w:val="24"/>
                <w:szCs w:val="24"/>
              </w:rPr>
            </w:pPr>
          </w:p>
          <w:p w14:paraId="2C8726C2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أ</w:t>
            </w:r>
          </w:p>
          <w:p w14:paraId="57E6BC90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840" w:type="dxa"/>
            <w:vMerge w:val="restart"/>
            <w:shd w:val="clear" w:color="auto" w:fill="C0C0C0"/>
          </w:tcPr>
          <w:p w14:paraId="49DCC338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  <w:p w14:paraId="353A0C31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  <w:p w14:paraId="0EF28D45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تفاصيل التدريب</w:t>
            </w:r>
          </w:p>
        </w:tc>
      </w:tr>
      <w:tr w:rsidR="00850A27" w:rsidRPr="00850A27" w14:paraId="136A1C3C" w14:textId="77777777" w:rsidTr="00D6596D">
        <w:tc>
          <w:tcPr>
            <w:tcW w:w="6521" w:type="dxa"/>
            <w:gridSpan w:val="22"/>
          </w:tcPr>
          <w:p w14:paraId="5ED3C52F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2683" w:type="dxa"/>
            <w:gridSpan w:val="6"/>
            <w:shd w:val="clear" w:color="auto" w:fill="E6E6E6"/>
          </w:tcPr>
          <w:p w14:paraId="7D408EC9" w14:textId="77777777" w:rsidR="00850A27" w:rsidRPr="00D6596D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0"/>
                <w:szCs w:val="20"/>
                <w:rtl/>
              </w:rPr>
            </w:pPr>
            <w:r w:rsidRPr="00D6596D">
              <w:rPr>
                <w:rFonts w:ascii="Times New Roman" w:eastAsia="Times New Roman" w:hAnsi="Times New Roman" w:cs="Traditional Arabic" w:hint="cs"/>
                <w:sz w:val="20"/>
                <w:szCs w:val="20"/>
                <w:rtl/>
              </w:rPr>
              <w:t>في حالة الإجابة بنعم ما هو نوع وصفة هذا العمل</w:t>
            </w:r>
          </w:p>
        </w:tc>
        <w:tc>
          <w:tcPr>
            <w:tcW w:w="347" w:type="dxa"/>
            <w:vMerge/>
            <w:shd w:val="clear" w:color="auto" w:fill="E6E6E6"/>
          </w:tcPr>
          <w:p w14:paraId="30B2B8BF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840" w:type="dxa"/>
            <w:vMerge/>
            <w:shd w:val="clear" w:color="auto" w:fill="C0C0C0"/>
          </w:tcPr>
          <w:p w14:paraId="53663773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850A27" w:rsidRPr="00850A27" w14:paraId="7A0FE1C6" w14:textId="77777777" w:rsidTr="00D6596D">
        <w:tc>
          <w:tcPr>
            <w:tcW w:w="6521" w:type="dxa"/>
            <w:gridSpan w:val="22"/>
          </w:tcPr>
          <w:p w14:paraId="68C9DB06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2683" w:type="dxa"/>
            <w:gridSpan w:val="6"/>
            <w:shd w:val="clear" w:color="auto" w:fill="E6E6E6"/>
          </w:tcPr>
          <w:p w14:paraId="22E45BFC" w14:textId="6501D937" w:rsidR="00850A27" w:rsidRPr="00D6596D" w:rsidRDefault="00850A27" w:rsidP="004D5E40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0"/>
                <w:szCs w:val="20"/>
                <w:rtl/>
              </w:rPr>
            </w:pPr>
            <w:r w:rsidRPr="00D6596D">
              <w:rPr>
                <w:rFonts w:ascii="Times New Roman" w:eastAsia="Times New Roman" w:hAnsi="Times New Roman" w:cs="Traditional Arabic" w:hint="cs"/>
                <w:sz w:val="20"/>
                <w:szCs w:val="20"/>
                <w:rtl/>
              </w:rPr>
              <w:t xml:space="preserve">ما هي المجالات التي تم تدريب </w:t>
            </w:r>
            <w:r w:rsidR="004D5E40">
              <w:rPr>
                <w:rFonts w:ascii="Times New Roman" w:eastAsia="Times New Roman" w:hAnsi="Times New Roman" w:cs="Traditional Arabic" w:hint="cs"/>
                <w:sz w:val="20"/>
                <w:szCs w:val="20"/>
                <w:rtl/>
              </w:rPr>
              <w:t>المتدرب</w:t>
            </w:r>
            <w:r w:rsidRPr="00D6596D">
              <w:rPr>
                <w:rFonts w:ascii="Times New Roman" w:eastAsia="Times New Roman" w:hAnsi="Times New Roman" w:cs="Traditional Arabic" w:hint="cs"/>
                <w:sz w:val="20"/>
                <w:szCs w:val="20"/>
                <w:rtl/>
              </w:rPr>
              <w:t xml:space="preserve"> عليها بالتفصيل</w:t>
            </w:r>
          </w:p>
        </w:tc>
        <w:tc>
          <w:tcPr>
            <w:tcW w:w="347" w:type="dxa"/>
            <w:shd w:val="clear" w:color="auto" w:fill="E6E6E6"/>
          </w:tcPr>
          <w:p w14:paraId="2DA98E1E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840" w:type="dxa"/>
            <w:vMerge/>
            <w:shd w:val="clear" w:color="auto" w:fill="C0C0C0"/>
          </w:tcPr>
          <w:p w14:paraId="5CBDD7E2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850A27" w:rsidRPr="00850A27" w14:paraId="0CD0F999" w14:textId="77777777" w:rsidTr="00D6596D">
        <w:tc>
          <w:tcPr>
            <w:tcW w:w="6521" w:type="dxa"/>
            <w:gridSpan w:val="22"/>
          </w:tcPr>
          <w:p w14:paraId="4E555F9E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2683" w:type="dxa"/>
            <w:gridSpan w:val="6"/>
            <w:shd w:val="clear" w:color="auto" w:fill="E6E6E6"/>
          </w:tcPr>
          <w:p w14:paraId="3C41FF73" w14:textId="5877C0B1" w:rsidR="00850A27" w:rsidRPr="00D6596D" w:rsidRDefault="00850A27" w:rsidP="004D5E40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sz w:val="20"/>
                <w:szCs w:val="20"/>
                <w:rtl/>
              </w:rPr>
            </w:pPr>
            <w:r w:rsidRPr="00D6596D">
              <w:rPr>
                <w:rFonts w:ascii="Times New Roman" w:eastAsia="Times New Roman" w:hAnsi="Times New Roman" w:cs="Traditional Arabic" w:hint="cs"/>
                <w:sz w:val="20"/>
                <w:szCs w:val="20"/>
                <w:rtl/>
              </w:rPr>
              <w:t xml:space="preserve">ما هي توصياتكم لتحسين مستوى </w:t>
            </w:r>
            <w:r w:rsidR="004D5E40">
              <w:rPr>
                <w:rFonts w:ascii="Times New Roman" w:eastAsia="Times New Roman" w:hAnsi="Times New Roman" w:cs="Traditional Arabic" w:hint="cs"/>
                <w:sz w:val="20"/>
                <w:szCs w:val="20"/>
                <w:rtl/>
              </w:rPr>
              <w:t>المتدرب</w:t>
            </w:r>
          </w:p>
        </w:tc>
        <w:tc>
          <w:tcPr>
            <w:tcW w:w="347" w:type="dxa"/>
            <w:shd w:val="clear" w:color="auto" w:fill="E6E6E6"/>
          </w:tcPr>
          <w:p w14:paraId="4AF1AA74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</w:p>
        </w:tc>
        <w:tc>
          <w:tcPr>
            <w:tcW w:w="840" w:type="dxa"/>
            <w:vMerge/>
            <w:shd w:val="clear" w:color="auto" w:fill="C0C0C0"/>
          </w:tcPr>
          <w:p w14:paraId="34250F84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850A27" w:rsidRPr="00850A27" w14:paraId="75EA27AB" w14:textId="77777777" w:rsidTr="00615254">
        <w:tc>
          <w:tcPr>
            <w:tcW w:w="1438" w:type="dxa"/>
            <w:shd w:val="clear" w:color="auto" w:fill="E0E0E0"/>
          </w:tcPr>
          <w:p w14:paraId="4804105D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Cs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bCs/>
                <w:sz w:val="24"/>
                <w:szCs w:val="24"/>
                <w:rtl/>
              </w:rPr>
              <w:t>1 (ضعيف)</w:t>
            </w:r>
          </w:p>
        </w:tc>
        <w:tc>
          <w:tcPr>
            <w:tcW w:w="1304" w:type="dxa"/>
            <w:gridSpan w:val="4"/>
            <w:shd w:val="clear" w:color="auto" w:fill="E0E0E0"/>
          </w:tcPr>
          <w:p w14:paraId="5EF498F3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Cs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bCs/>
                <w:sz w:val="24"/>
                <w:szCs w:val="24"/>
                <w:rtl/>
              </w:rPr>
              <w:t>2 (مقبول)</w:t>
            </w:r>
          </w:p>
        </w:tc>
        <w:tc>
          <w:tcPr>
            <w:tcW w:w="802" w:type="dxa"/>
            <w:gridSpan w:val="4"/>
            <w:shd w:val="clear" w:color="auto" w:fill="E0E0E0"/>
          </w:tcPr>
          <w:p w14:paraId="689C81F5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Cs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bCs/>
                <w:sz w:val="24"/>
                <w:szCs w:val="24"/>
                <w:rtl/>
              </w:rPr>
              <w:t>3 (جيد)</w:t>
            </w:r>
          </w:p>
        </w:tc>
        <w:tc>
          <w:tcPr>
            <w:tcW w:w="1276" w:type="dxa"/>
            <w:gridSpan w:val="6"/>
            <w:shd w:val="clear" w:color="auto" w:fill="E0E0E0"/>
          </w:tcPr>
          <w:p w14:paraId="5732927B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Cs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bCs/>
                <w:sz w:val="24"/>
                <w:szCs w:val="24"/>
                <w:rtl/>
              </w:rPr>
              <w:t>4 (جيد جداً)</w:t>
            </w:r>
          </w:p>
        </w:tc>
        <w:tc>
          <w:tcPr>
            <w:tcW w:w="992" w:type="dxa"/>
            <w:gridSpan w:val="4"/>
            <w:shd w:val="clear" w:color="auto" w:fill="E0E0E0"/>
          </w:tcPr>
          <w:p w14:paraId="4A2A69E6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Cs/>
                <w:sz w:val="24"/>
                <w:szCs w:val="24"/>
                <w:rtl/>
              </w:rPr>
            </w:pPr>
            <w:r w:rsidRPr="00615254">
              <w:rPr>
                <w:rFonts w:ascii="Times New Roman" w:eastAsia="Times New Roman" w:hAnsi="Times New Roman" w:cs="Traditional Arabic" w:hint="cs"/>
                <w:bCs/>
                <w:sz w:val="24"/>
                <w:szCs w:val="24"/>
                <w:rtl/>
              </w:rPr>
              <w:t>5 (ممتاز)</w:t>
            </w:r>
          </w:p>
        </w:tc>
        <w:tc>
          <w:tcPr>
            <w:tcW w:w="3739" w:type="dxa"/>
            <w:gridSpan w:val="10"/>
            <w:shd w:val="clear" w:color="auto" w:fill="E6E6E6"/>
          </w:tcPr>
          <w:p w14:paraId="582D8800" w14:textId="77777777" w:rsidR="00850A27" w:rsidRPr="00850A27" w:rsidRDefault="00850A27" w:rsidP="00850A2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Cs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bCs/>
                <w:sz w:val="24"/>
                <w:szCs w:val="24"/>
                <w:rtl/>
              </w:rPr>
              <w:t>معايير التقييم</w:t>
            </w:r>
          </w:p>
        </w:tc>
        <w:tc>
          <w:tcPr>
            <w:tcW w:w="840" w:type="dxa"/>
            <w:vMerge w:val="restart"/>
            <w:shd w:val="clear" w:color="auto" w:fill="CCCCCC"/>
          </w:tcPr>
          <w:p w14:paraId="65C753F8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ED477B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  <w:p w14:paraId="6BDC1338" w14:textId="77777777" w:rsidR="00850A27" w:rsidRPr="00850A27" w:rsidRDefault="00850A27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  <w:p w14:paraId="74DA4DDE" w14:textId="6A0604B3" w:rsidR="00850A27" w:rsidRPr="00850A27" w:rsidRDefault="00850A27" w:rsidP="004D5E40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 xml:space="preserve">تقييم أداء </w:t>
            </w:r>
            <w:r w:rsidR="004D5E40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المتدرب</w:t>
            </w:r>
          </w:p>
        </w:tc>
      </w:tr>
      <w:tr w:rsidR="004D5E40" w:rsidRPr="00D6596D" w14:paraId="42CF1BF2" w14:textId="77777777" w:rsidTr="004C222E">
        <w:tc>
          <w:tcPr>
            <w:tcW w:w="1438" w:type="dxa"/>
            <w:shd w:val="clear" w:color="auto" w:fill="auto"/>
          </w:tcPr>
          <w:p w14:paraId="3300CC39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304" w:type="dxa"/>
            <w:gridSpan w:val="4"/>
            <w:shd w:val="clear" w:color="auto" w:fill="auto"/>
          </w:tcPr>
          <w:p w14:paraId="40A77F59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802" w:type="dxa"/>
            <w:gridSpan w:val="4"/>
            <w:shd w:val="clear" w:color="auto" w:fill="auto"/>
          </w:tcPr>
          <w:p w14:paraId="74CD4E99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6"/>
            <w:shd w:val="clear" w:color="auto" w:fill="auto"/>
          </w:tcPr>
          <w:p w14:paraId="034D388D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4"/>
            <w:shd w:val="clear" w:color="auto" w:fill="auto"/>
          </w:tcPr>
          <w:p w14:paraId="447F1B2A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3739" w:type="dxa"/>
            <w:gridSpan w:val="10"/>
          </w:tcPr>
          <w:p w14:paraId="140C1EC4" w14:textId="78EE4067" w:rsidR="004D5E40" w:rsidRPr="004D5E40" w:rsidRDefault="004D5E40" w:rsidP="004D5E40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rtl/>
              </w:rPr>
            </w:pPr>
            <w:proofErr w:type="spellStart"/>
            <w:r>
              <w:rPr>
                <w:rFonts w:ascii="Traditional Arabic" w:eastAsia="Times New Roman" w:hAnsi="Traditional Arabic" w:cs="Traditional Arabic" w:hint="cs"/>
                <w:rtl/>
              </w:rPr>
              <w:t>الإلتزام</w:t>
            </w:r>
            <w:proofErr w:type="spellEnd"/>
            <w:r>
              <w:rPr>
                <w:rFonts w:ascii="Traditional Arabic" w:eastAsia="Times New Roman" w:hAnsi="Traditional Arabic" w:cs="Traditional Arabic" w:hint="cs"/>
                <w:rtl/>
              </w:rPr>
              <w:t xml:space="preserve"> </w:t>
            </w:r>
            <w:r w:rsidRPr="00D6596D">
              <w:rPr>
                <w:rFonts w:ascii="Traditional Arabic" w:eastAsia="Times New Roman" w:hAnsi="Traditional Arabic" w:cs="Traditional Arabic"/>
                <w:rtl/>
              </w:rPr>
              <w:t>بأوقات الحضور والانصراف</w:t>
            </w:r>
          </w:p>
        </w:tc>
        <w:tc>
          <w:tcPr>
            <w:tcW w:w="840" w:type="dxa"/>
            <w:vMerge/>
            <w:shd w:val="clear" w:color="auto" w:fill="CCCCCC"/>
          </w:tcPr>
          <w:p w14:paraId="0DDF1902" w14:textId="4FDE0900" w:rsidR="004D5E40" w:rsidRPr="00D6596D" w:rsidRDefault="004D5E40" w:rsidP="00850A27">
            <w:pPr>
              <w:bidi w:val="0"/>
              <w:spacing w:after="0" w:line="240" w:lineRule="auto"/>
              <w:jc w:val="right"/>
              <w:rPr>
                <w:rFonts w:ascii="Traditional Arabic" w:eastAsia="Times New Roman" w:hAnsi="Traditional Arabic" w:cs="Traditional Arabic"/>
                <w:b/>
              </w:rPr>
            </w:pPr>
          </w:p>
        </w:tc>
      </w:tr>
      <w:tr w:rsidR="004D5E40" w:rsidRPr="00D6596D" w14:paraId="597A7E06" w14:textId="77777777" w:rsidTr="00E332C3">
        <w:tc>
          <w:tcPr>
            <w:tcW w:w="1438" w:type="dxa"/>
            <w:shd w:val="clear" w:color="auto" w:fill="auto"/>
          </w:tcPr>
          <w:p w14:paraId="1E6FF1ED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304" w:type="dxa"/>
            <w:gridSpan w:val="4"/>
            <w:shd w:val="clear" w:color="auto" w:fill="auto"/>
          </w:tcPr>
          <w:p w14:paraId="47A0D0DD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802" w:type="dxa"/>
            <w:gridSpan w:val="4"/>
            <w:shd w:val="clear" w:color="auto" w:fill="auto"/>
          </w:tcPr>
          <w:p w14:paraId="7F7977DC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6"/>
            <w:shd w:val="clear" w:color="auto" w:fill="auto"/>
          </w:tcPr>
          <w:p w14:paraId="71F8415C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4"/>
            <w:shd w:val="clear" w:color="auto" w:fill="auto"/>
          </w:tcPr>
          <w:p w14:paraId="5BF04BCC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3739" w:type="dxa"/>
            <w:gridSpan w:val="10"/>
          </w:tcPr>
          <w:p w14:paraId="4BE3611E" w14:textId="40D463B4" w:rsidR="004D5E40" w:rsidRPr="004D5E40" w:rsidRDefault="004D5E40" w:rsidP="00455C23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rtl/>
              </w:rPr>
              <w:t xml:space="preserve">الاهتمام </w:t>
            </w:r>
            <w:r w:rsidRPr="00D6596D">
              <w:rPr>
                <w:rFonts w:ascii="Traditional Arabic" w:eastAsia="Times New Roman" w:hAnsi="Traditional Arabic" w:cs="Traditional Arabic"/>
                <w:rtl/>
              </w:rPr>
              <w:t xml:space="preserve">بالتدريب ومدى </w:t>
            </w:r>
            <w:r w:rsidR="00455C23">
              <w:rPr>
                <w:rFonts w:ascii="Traditional Arabic" w:eastAsia="Times New Roman" w:hAnsi="Traditional Arabic" w:cs="Traditional Arabic" w:hint="cs"/>
                <w:rtl/>
              </w:rPr>
              <w:t>الرغبة ل</w:t>
            </w:r>
            <w:r w:rsidRPr="00D6596D">
              <w:rPr>
                <w:rFonts w:ascii="Traditional Arabic" w:eastAsia="Times New Roman" w:hAnsi="Traditional Arabic" w:cs="Traditional Arabic"/>
                <w:rtl/>
              </w:rPr>
              <w:t>لعمل</w:t>
            </w:r>
          </w:p>
        </w:tc>
        <w:tc>
          <w:tcPr>
            <w:tcW w:w="840" w:type="dxa"/>
            <w:vMerge/>
            <w:shd w:val="clear" w:color="auto" w:fill="CCCCCC"/>
          </w:tcPr>
          <w:p w14:paraId="7C440B82" w14:textId="58AEFB16" w:rsidR="004D5E40" w:rsidRPr="00D6596D" w:rsidRDefault="004D5E40" w:rsidP="00850A27">
            <w:pPr>
              <w:bidi w:val="0"/>
              <w:spacing w:after="0" w:line="240" w:lineRule="auto"/>
              <w:jc w:val="right"/>
              <w:rPr>
                <w:rFonts w:ascii="Traditional Arabic" w:eastAsia="Times New Roman" w:hAnsi="Traditional Arabic" w:cs="Traditional Arabic"/>
                <w:b/>
              </w:rPr>
            </w:pPr>
          </w:p>
        </w:tc>
      </w:tr>
      <w:tr w:rsidR="004D5E40" w:rsidRPr="00D6596D" w14:paraId="4A1756D3" w14:textId="77777777" w:rsidTr="006F6B1E">
        <w:tc>
          <w:tcPr>
            <w:tcW w:w="1438" w:type="dxa"/>
            <w:shd w:val="clear" w:color="auto" w:fill="auto"/>
          </w:tcPr>
          <w:p w14:paraId="4B419980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304" w:type="dxa"/>
            <w:gridSpan w:val="4"/>
            <w:shd w:val="clear" w:color="auto" w:fill="auto"/>
          </w:tcPr>
          <w:p w14:paraId="2EAA9DDD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802" w:type="dxa"/>
            <w:gridSpan w:val="4"/>
            <w:shd w:val="clear" w:color="auto" w:fill="auto"/>
          </w:tcPr>
          <w:p w14:paraId="6277035F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6"/>
            <w:shd w:val="clear" w:color="auto" w:fill="auto"/>
          </w:tcPr>
          <w:p w14:paraId="0AC9366C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4"/>
            <w:shd w:val="clear" w:color="auto" w:fill="auto"/>
          </w:tcPr>
          <w:p w14:paraId="643977B8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3739" w:type="dxa"/>
            <w:gridSpan w:val="10"/>
          </w:tcPr>
          <w:p w14:paraId="7533CA94" w14:textId="37FD6A6C" w:rsidR="004D5E40" w:rsidRPr="004D5E40" w:rsidRDefault="004D5E40" w:rsidP="004D5E40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rtl/>
              </w:rPr>
              <w:t>ال</w:t>
            </w:r>
            <w:r w:rsidRPr="00D6596D">
              <w:rPr>
                <w:rFonts w:ascii="Traditional Arabic" w:eastAsia="Times New Roman" w:hAnsi="Traditional Arabic" w:cs="Traditional Arabic"/>
                <w:rtl/>
              </w:rPr>
              <w:t xml:space="preserve">تعاون </w:t>
            </w:r>
            <w:r>
              <w:rPr>
                <w:rFonts w:ascii="Traditional Arabic" w:eastAsia="Times New Roman" w:hAnsi="Traditional Arabic" w:cs="Traditional Arabic" w:hint="cs"/>
                <w:rtl/>
              </w:rPr>
              <w:t xml:space="preserve">وحسن التعامل </w:t>
            </w:r>
            <w:r w:rsidRPr="00D6596D">
              <w:rPr>
                <w:rFonts w:ascii="Traditional Arabic" w:eastAsia="Times New Roman" w:hAnsi="Traditional Arabic" w:cs="Traditional Arabic"/>
                <w:rtl/>
              </w:rPr>
              <w:t>مع الآخرين</w:t>
            </w:r>
          </w:p>
        </w:tc>
        <w:tc>
          <w:tcPr>
            <w:tcW w:w="840" w:type="dxa"/>
            <w:vMerge/>
            <w:shd w:val="clear" w:color="auto" w:fill="CCCCCC"/>
          </w:tcPr>
          <w:p w14:paraId="5FC956E4" w14:textId="1EAD30BF" w:rsidR="004D5E40" w:rsidRPr="00D6596D" w:rsidRDefault="004D5E40" w:rsidP="00850A27">
            <w:pPr>
              <w:bidi w:val="0"/>
              <w:spacing w:after="0" w:line="240" w:lineRule="auto"/>
              <w:jc w:val="right"/>
              <w:rPr>
                <w:rFonts w:ascii="Traditional Arabic" w:eastAsia="Times New Roman" w:hAnsi="Traditional Arabic" w:cs="Traditional Arabic"/>
                <w:b/>
              </w:rPr>
            </w:pPr>
          </w:p>
        </w:tc>
      </w:tr>
      <w:tr w:rsidR="004D5E40" w:rsidRPr="00D6596D" w14:paraId="33C8F766" w14:textId="77777777" w:rsidTr="00E866E4">
        <w:tc>
          <w:tcPr>
            <w:tcW w:w="1438" w:type="dxa"/>
            <w:shd w:val="clear" w:color="auto" w:fill="auto"/>
          </w:tcPr>
          <w:p w14:paraId="7C6AA900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304" w:type="dxa"/>
            <w:gridSpan w:val="4"/>
            <w:shd w:val="clear" w:color="auto" w:fill="auto"/>
          </w:tcPr>
          <w:p w14:paraId="22E268BA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802" w:type="dxa"/>
            <w:gridSpan w:val="4"/>
            <w:shd w:val="clear" w:color="auto" w:fill="auto"/>
          </w:tcPr>
          <w:p w14:paraId="62D867A2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6"/>
            <w:shd w:val="clear" w:color="auto" w:fill="auto"/>
          </w:tcPr>
          <w:p w14:paraId="230C974E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4"/>
            <w:shd w:val="clear" w:color="auto" w:fill="auto"/>
          </w:tcPr>
          <w:p w14:paraId="351562EE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3739" w:type="dxa"/>
            <w:gridSpan w:val="10"/>
          </w:tcPr>
          <w:p w14:paraId="10FFC71C" w14:textId="7FA5E3CF" w:rsidR="004D5E40" w:rsidRPr="004D5E40" w:rsidRDefault="004D5E40" w:rsidP="004D5E40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rtl/>
              </w:rPr>
            </w:pPr>
            <w:r w:rsidRPr="00D6596D">
              <w:rPr>
                <w:rFonts w:ascii="Traditional Arabic" w:eastAsia="Times New Roman" w:hAnsi="Traditional Arabic" w:cs="Traditional Arabic"/>
                <w:rtl/>
              </w:rPr>
              <w:t>الإنتاجية وجودة العمل</w:t>
            </w:r>
          </w:p>
        </w:tc>
        <w:tc>
          <w:tcPr>
            <w:tcW w:w="840" w:type="dxa"/>
            <w:vMerge/>
            <w:shd w:val="clear" w:color="auto" w:fill="CCCCCC"/>
          </w:tcPr>
          <w:p w14:paraId="40A5CD7C" w14:textId="1508E32C" w:rsidR="004D5E40" w:rsidRPr="00D6596D" w:rsidRDefault="004D5E40" w:rsidP="00850A27">
            <w:pPr>
              <w:bidi w:val="0"/>
              <w:spacing w:after="0" w:line="240" w:lineRule="auto"/>
              <w:jc w:val="right"/>
              <w:rPr>
                <w:rFonts w:ascii="Traditional Arabic" w:eastAsia="Times New Roman" w:hAnsi="Traditional Arabic" w:cs="Traditional Arabic"/>
                <w:b/>
              </w:rPr>
            </w:pPr>
          </w:p>
        </w:tc>
      </w:tr>
      <w:tr w:rsidR="004D5E40" w:rsidRPr="00D6596D" w14:paraId="57B5C9B4" w14:textId="77777777" w:rsidTr="00F778B4">
        <w:tc>
          <w:tcPr>
            <w:tcW w:w="1438" w:type="dxa"/>
            <w:shd w:val="clear" w:color="auto" w:fill="auto"/>
          </w:tcPr>
          <w:p w14:paraId="3FC7C65E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304" w:type="dxa"/>
            <w:gridSpan w:val="4"/>
            <w:shd w:val="clear" w:color="auto" w:fill="auto"/>
          </w:tcPr>
          <w:p w14:paraId="6E11D478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802" w:type="dxa"/>
            <w:gridSpan w:val="4"/>
            <w:shd w:val="clear" w:color="auto" w:fill="auto"/>
          </w:tcPr>
          <w:p w14:paraId="3D10F502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6"/>
            <w:shd w:val="clear" w:color="auto" w:fill="auto"/>
          </w:tcPr>
          <w:p w14:paraId="4E94197A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4"/>
            <w:shd w:val="clear" w:color="auto" w:fill="auto"/>
          </w:tcPr>
          <w:p w14:paraId="22A24FAA" w14:textId="77777777" w:rsidR="004D5E40" w:rsidRPr="00850A27" w:rsidRDefault="004D5E40" w:rsidP="00850A27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3739" w:type="dxa"/>
            <w:gridSpan w:val="10"/>
          </w:tcPr>
          <w:p w14:paraId="01216F59" w14:textId="5C828302" w:rsidR="004D5E40" w:rsidRPr="004D5E40" w:rsidRDefault="004D5E40" w:rsidP="004D5E40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rtl/>
              </w:rPr>
              <w:t xml:space="preserve">الحرص </w:t>
            </w:r>
            <w:r w:rsidRPr="00D6596D">
              <w:rPr>
                <w:rFonts w:ascii="Traditional Arabic" w:eastAsia="Times New Roman" w:hAnsi="Traditional Arabic" w:cs="Traditional Arabic"/>
                <w:rtl/>
              </w:rPr>
              <w:t>على تدوين يوميات التدريب</w:t>
            </w:r>
            <w:r>
              <w:rPr>
                <w:rFonts w:ascii="Traditional Arabic" w:eastAsia="Times New Roman" w:hAnsi="Traditional Arabic" w:cs="Traditional Arabic" w:hint="cs"/>
                <w:rtl/>
              </w:rPr>
              <w:t xml:space="preserve"> واستخدام المعلومات</w:t>
            </w:r>
          </w:p>
        </w:tc>
        <w:tc>
          <w:tcPr>
            <w:tcW w:w="840" w:type="dxa"/>
            <w:vMerge/>
            <w:shd w:val="clear" w:color="auto" w:fill="CCCCCC"/>
          </w:tcPr>
          <w:p w14:paraId="1A736351" w14:textId="17E9D873" w:rsidR="004D5E40" w:rsidRPr="00D6596D" w:rsidRDefault="004D5E40" w:rsidP="00850A27">
            <w:pPr>
              <w:bidi w:val="0"/>
              <w:spacing w:after="0" w:line="240" w:lineRule="auto"/>
              <w:jc w:val="right"/>
              <w:rPr>
                <w:rFonts w:ascii="Traditional Arabic" w:eastAsia="Times New Roman" w:hAnsi="Traditional Arabic" w:cs="Traditional Arabic"/>
                <w:b/>
              </w:rPr>
            </w:pPr>
          </w:p>
        </w:tc>
      </w:tr>
      <w:tr w:rsidR="004D5E40" w:rsidRPr="00D6596D" w14:paraId="07EFBBD5" w14:textId="77777777" w:rsidTr="000045FB">
        <w:tc>
          <w:tcPr>
            <w:tcW w:w="1438" w:type="dxa"/>
            <w:shd w:val="clear" w:color="auto" w:fill="auto"/>
          </w:tcPr>
          <w:p w14:paraId="7EC69C64" w14:textId="77777777" w:rsidR="004D5E40" w:rsidRPr="00850A27" w:rsidRDefault="004D5E40" w:rsidP="00410271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304" w:type="dxa"/>
            <w:gridSpan w:val="4"/>
            <w:shd w:val="clear" w:color="auto" w:fill="auto"/>
          </w:tcPr>
          <w:p w14:paraId="246AA7B5" w14:textId="77777777" w:rsidR="004D5E40" w:rsidRPr="00850A27" w:rsidRDefault="004D5E40" w:rsidP="00410271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802" w:type="dxa"/>
            <w:gridSpan w:val="4"/>
            <w:shd w:val="clear" w:color="auto" w:fill="auto"/>
          </w:tcPr>
          <w:p w14:paraId="2AB09C81" w14:textId="77777777" w:rsidR="004D5E40" w:rsidRPr="00850A27" w:rsidRDefault="004D5E40" w:rsidP="00410271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6"/>
            <w:shd w:val="clear" w:color="auto" w:fill="auto"/>
          </w:tcPr>
          <w:p w14:paraId="5470BADB" w14:textId="77777777" w:rsidR="004D5E40" w:rsidRPr="00850A27" w:rsidRDefault="004D5E40" w:rsidP="00410271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4"/>
            <w:shd w:val="clear" w:color="auto" w:fill="auto"/>
          </w:tcPr>
          <w:p w14:paraId="03BD5408" w14:textId="77777777" w:rsidR="004D5E40" w:rsidRPr="00850A27" w:rsidRDefault="004D5E40" w:rsidP="00410271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3739" w:type="dxa"/>
            <w:gridSpan w:val="10"/>
          </w:tcPr>
          <w:p w14:paraId="236CD106" w14:textId="00A4DAC0" w:rsidR="004D5E40" w:rsidRPr="004D5E40" w:rsidRDefault="004D5E40" w:rsidP="004D5E40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rtl/>
              </w:rPr>
            </w:pPr>
            <w:r w:rsidRPr="00D6596D">
              <w:rPr>
                <w:rFonts w:ascii="Traditional Arabic" w:hAnsi="Traditional Arabic" w:cs="Traditional Arabic"/>
                <w:rtl/>
              </w:rPr>
              <w:t>ال</w:t>
            </w:r>
            <w:r w:rsidRPr="00D6596D">
              <w:rPr>
                <w:rFonts w:ascii="Traditional Arabic" w:hAnsi="Traditional Arabic" w:cs="Traditional Arabic" w:hint="cs"/>
                <w:rtl/>
              </w:rPr>
              <w:t xml:space="preserve">مناقشة </w:t>
            </w:r>
            <w:r w:rsidRPr="00D6596D">
              <w:rPr>
                <w:rFonts w:ascii="Traditional Arabic" w:hAnsi="Traditional Arabic" w:cs="Traditional Arabic"/>
                <w:rtl/>
              </w:rPr>
              <w:t>والبحث عن المعلومة</w:t>
            </w:r>
          </w:p>
        </w:tc>
        <w:tc>
          <w:tcPr>
            <w:tcW w:w="840" w:type="dxa"/>
            <w:vMerge/>
            <w:shd w:val="clear" w:color="auto" w:fill="CCCCCC"/>
          </w:tcPr>
          <w:p w14:paraId="5FE8FAF0" w14:textId="4A43BB14" w:rsidR="004D5E40" w:rsidRPr="00D6596D" w:rsidRDefault="004D5E40" w:rsidP="00410271">
            <w:pPr>
              <w:bidi w:val="0"/>
              <w:spacing w:after="0" w:line="240" w:lineRule="auto"/>
              <w:jc w:val="right"/>
              <w:rPr>
                <w:rFonts w:ascii="Traditional Arabic" w:eastAsia="Times New Roman" w:hAnsi="Traditional Arabic" w:cs="Traditional Arabic"/>
                <w:b/>
              </w:rPr>
            </w:pPr>
          </w:p>
        </w:tc>
      </w:tr>
      <w:tr w:rsidR="004D5E40" w:rsidRPr="00D6596D" w14:paraId="344FF297" w14:textId="77777777" w:rsidTr="00506353">
        <w:tc>
          <w:tcPr>
            <w:tcW w:w="1438" w:type="dxa"/>
            <w:shd w:val="clear" w:color="auto" w:fill="auto"/>
          </w:tcPr>
          <w:p w14:paraId="13542811" w14:textId="77777777" w:rsidR="004D5E40" w:rsidRPr="00850A27" w:rsidRDefault="004D5E40" w:rsidP="00410271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304" w:type="dxa"/>
            <w:gridSpan w:val="4"/>
            <w:shd w:val="clear" w:color="auto" w:fill="auto"/>
          </w:tcPr>
          <w:p w14:paraId="1E91CFF9" w14:textId="77777777" w:rsidR="004D5E40" w:rsidRPr="00850A27" w:rsidRDefault="004D5E40" w:rsidP="00410271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802" w:type="dxa"/>
            <w:gridSpan w:val="4"/>
            <w:shd w:val="clear" w:color="auto" w:fill="auto"/>
          </w:tcPr>
          <w:p w14:paraId="5AE434FC" w14:textId="77777777" w:rsidR="004D5E40" w:rsidRPr="00850A27" w:rsidRDefault="004D5E40" w:rsidP="00410271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6"/>
            <w:shd w:val="clear" w:color="auto" w:fill="auto"/>
          </w:tcPr>
          <w:p w14:paraId="7FD183DB" w14:textId="77777777" w:rsidR="004D5E40" w:rsidRPr="00850A27" w:rsidRDefault="004D5E40" w:rsidP="00410271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4"/>
            <w:shd w:val="clear" w:color="auto" w:fill="auto"/>
          </w:tcPr>
          <w:p w14:paraId="23BC605F" w14:textId="77777777" w:rsidR="004D5E40" w:rsidRPr="00850A27" w:rsidRDefault="004D5E40" w:rsidP="00410271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3739" w:type="dxa"/>
            <w:gridSpan w:val="10"/>
          </w:tcPr>
          <w:p w14:paraId="4EBBD104" w14:textId="48A0AC5C" w:rsidR="004D5E40" w:rsidRPr="004D5E40" w:rsidRDefault="004D5E40" w:rsidP="004D5E40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rtl/>
              </w:rPr>
            </w:pPr>
            <w:r w:rsidRPr="00D6596D">
              <w:rPr>
                <w:rFonts w:ascii="Traditional Arabic" w:hAnsi="Traditional Arabic" w:cs="Traditional Arabic"/>
                <w:rtl/>
              </w:rPr>
              <w:t xml:space="preserve">الالتزام </w:t>
            </w:r>
            <w:r>
              <w:rPr>
                <w:rFonts w:ascii="Traditional Arabic" w:hAnsi="Traditional Arabic" w:cs="Traditional Arabic" w:hint="cs"/>
                <w:rtl/>
              </w:rPr>
              <w:t>بالتعليمات و</w:t>
            </w:r>
            <w:r w:rsidRPr="00D6596D">
              <w:rPr>
                <w:rFonts w:ascii="Traditional Arabic" w:hAnsi="Traditional Arabic" w:cs="Traditional Arabic"/>
                <w:rtl/>
              </w:rPr>
              <w:t>معايير الأمن والسلامة</w:t>
            </w:r>
          </w:p>
        </w:tc>
        <w:tc>
          <w:tcPr>
            <w:tcW w:w="840" w:type="dxa"/>
            <w:vMerge/>
            <w:shd w:val="clear" w:color="auto" w:fill="CCCCCC"/>
          </w:tcPr>
          <w:p w14:paraId="37CC5119" w14:textId="3CB6DFFD" w:rsidR="004D5E40" w:rsidRPr="00D6596D" w:rsidRDefault="004D5E40" w:rsidP="00410271">
            <w:pPr>
              <w:bidi w:val="0"/>
              <w:spacing w:after="0" w:line="240" w:lineRule="auto"/>
              <w:jc w:val="right"/>
              <w:rPr>
                <w:rFonts w:ascii="Traditional Arabic" w:eastAsia="Times New Roman" w:hAnsi="Traditional Arabic" w:cs="Traditional Arabic"/>
                <w:b/>
              </w:rPr>
            </w:pPr>
          </w:p>
        </w:tc>
      </w:tr>
      <w:tr w:rsidR="004D5E40" w:rsidRPr="00D6596D" w14:paraId="7E56B25F" w14:textId="77777777" w:rsidTr="0000606D">
        <w:tc>
          <w:tcPr>
            <w:tcW w:w="1438" w:type="dxa"/>
            <w:shd w:val="clear" w:color="auto" w:fill="auto"/>
          </w:tcPr>
          <w:p w14:paraId="555798D4" w14:textId="77777777" w:rsidR="004D5E40" w:rsidRPr="00850A27" w:rsidRDefault="004D5E40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304" w:type="dxa"/>
            <w:gridSpan w:val="4"/>
            <w:shd w:val="clear" w:color="auto" w:fill="auto"/>
          </w:tcPr>
          <w:p w14:paraId="1C8EE0F9" w14:textId="77777777" w:rsidR="004D5E40" w:rsidRPr="00850A27" w:rsidRDefault="004D5E40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802" w:type="dxa"/>
            <w:gridSpan w:val="4"/>
            <w:shd w:val="clear" w:color="auto" w:fill="auto"/>
          </w:tcPr>
          <w:p w14:paraId="30596FC6" w14:textId="77777777" w:rsidR="004D5E40" w:rsidRPr="00850A27" w:rsidRDefault="004D5E40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6"/>
            <w:shd w:val="clear" w:color="auto" w:fill="auto"/>
          </w:tcPr>
          <w:p w14:paraId="7221C50F" w14:textId="77777777" w:rsidR="004D5E40" w:rsidRPr="00850A27" w:rsidRDefault="004D5E40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4"/>
            <w:shd w:val="clear" w:color="auto" w:fill="auto"/>
          </w:tcPr>
          <w:p w14:paraId="1491D141" w14:textId="77777777" w:rsidR="004D5E40" w:rsidRPr="00850A27" w:rsidRDefault="004D5E40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3739" w:type="dxa"/>
            <w:gridSpan w:val="10"/>
          </w:tcPr>
          <w:p w14:paraId="35506492" w14:textId="05AAAEF2" w:rsidR="004D5E40" w:rsidRPr="004D5E40" w:rsidRDefault="004D5E40" w:rsidP="004D5E40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rtl/>
              </w:rPr>
            </w:pPr>
            <w:r w:rsidRPr="00D6596D">
              <w:rPr>
                <w:rFonts w:ascii="Traditional Arabic" w:hAnsi="Traditional Arabic" w:cs="Traditional Arabic"/>
                <w:rtl/>
              </w:rPr>
              <w:t xml:space="preserve">المبادرة </w:t>
            </w:r>
            <w:r>
              <w:rPr>
                <w:rFonts w:ascii="Traditional Arabic" w:hAnsi="Traditional Arabic" w:cs="Traditional Arabic" w:hint="cs"/>
                <w:rtl/>
              </w:rPr>
              <w:t>والتطوير في</w:t>
            </w:r>
            <w:r w:rsidRPr="00D6596D">
              <w:rPr>
                <w:rFonts w:ascii="Traditional Arabic" w:hAnsi="Traditional Arabic" w:cs="Traditional Arabic"/>
                <w:rtl/>
              </w:rPr>
              <w:t xml:space="preserve"> العمل</w:t>
            </w:r>
          </w:p>
        </w:tc>
        <w:tc>
          <w:tcPr>
            <w:tcW w:w="840" w:type="dxa"/>
            <w:vMerge/>
            <w:shd w:val="clear" w:color="auto" w:fill="CCCCCC"/>
          </w:tcPr>
          <w:p w14:paraId="052BD9FF" w14:textId="22A88058" w:rsidR="004D5E40" w:rsidRPr="00D6596D" w:rsidRDefault="004D5E40" w:rsidP="008F6BF9">
            <w:pPr>
              <w:bidi w:val="0"/>
              <w:spacing w:after="0" w:line="240" w:lineRule="auto"/>
              <w:jc w:val="right"/>
              <w:rPr>
                <w:rFonts w:ascii="Traditional Arabic" w:eastAsia="Times New Roman" w:hAnsi="Traditional Arabic" w:cs="Traditional Arabic"/>
                <w:b/>
              </w:rPr>
            </w:pPr>
          </w:p>
        </w:tc>
      </w:tr>
      <w:tr w:rsidR="004D5E40" w:rsidRPr="00D6596D" w14:paraId="72585F49" w14:textId="77777777" w:rsidTr="00A15CC4">
        <w:tc>
          <w:tcPr>
            <w:tcW w:w="1438" w:type="dxa"/>
            <w:shd w:val="clear" w:color="auto" w:fill="auto"/>
          </w:tcPr>
          <w:p w14:paraId="440C568D" w14:textId="77777777" w:rsidR="004D5E40" w:rsidRPr="00850A27" w:rsidRDefault="004D5E40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304" w:type="dxa"/>
            <w:gridSpan w:val="4"/>
            <w:shd w:val="clear" w:color="auto" w:fill="auto"/>
          </w:tcPr>
          <w:p w14:paraId="28613B3D" w14:textId="77777777" w:rsidR="004D5E40" w:rsidRPr="00850A27" w:rsidRDefault="004D5E40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802" w:type="dxa"/>
            <w:gridSpan w:val="4"/>
            <w:shd w:val="clear" w:color="auto" w:fill="auto"/>
          </w:tcPr>
          <w:p w14:paraId="352A48BC" w14:textId="77777777" w:rsidR="004D5E40" w:rsidRPr="00850A27" w:rsidRDefault="004D5E40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6"/>
            <w:shd w:val="clear" w:color="auto" w:fill="auto"/>
          </w:tcPr>
          <w:p w14:paraId="32352944" w14:textId="77777777" w:rsidR="004D5E40" w:rsidRPr="00850A27" w:rsidRDefault="004D5E40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4"/>
            <w:shd w:val="clear" w:color="auto" w:fill="auto"/>
          </w:tcPr>
          <w:p w14:paraId="3C7CEECB" w14:textId="77777777" w:rsidR="004D5E40" w:rsidRPr="00850A27" w:rsidRDefault="004D5E40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3739" w:type="dxa"/>
            <w:gridSpan w:val="10"/>
          </w:tcPr>
          <w:p w14:paraId="58310A96" w14:textId="57011CCA" w:rsidR="004D5E40" w:rsidRPr="004D5E40" w:rsidRDefault="004D5E40" w:rsidP="004D5E40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rtl/>
              </w:rPr>
            </w:pPr>
            <w:r w:rsidRPr="00D6596D">
              <w:rPr>
                <w:rFonts w:ascii="Traditional Arabic" w:hAnsi="Traditional Arabic" w:cs="Traditional Arabic"/>
                <w:rtl/>
              </w:rPr>
              <w:t>القدرة على كتابة التقارير وعرضها</w:t>
            </w:r>
          </w:p>
        </w:tc>
        <w:tc>
          <w:tcPr>
            <w:tcW w:w="840" w:type="dxa"/>
            <w:vMerge/>
            <w:shd w:val="clear" w:color="auto" w:fill="CCCCCC"/>
          </w:tcPr>
          <w:p w14:paraId="31BB1D1B" w14:textId="094C8904" w:rsidR="004D5E40" w:rsidRPr="00D6596D" w:rsidRDefault="004D5E40" w:rsidP="008F6BF9">
            <w:pPr>
              <w:bidi w:val="0"/>
              <w:spacing w:after="0" w:line="240" w:lineRule="auto"/>
              <w:jc w:val="right"/>
              <w:rPr>
                <w:rFonts w:ascii="Traditional Arabic" w:eastAsia="Times New Roman" w:hAnsi="Traditional Arabic" w:cs="Traditional Arabic"/>
                <w:b/>
              </w:rPr>
            </w:pPr>
          </w:p>
        </w:tc>
      </w:tr>
      <w:tr w:rsidR="004D5E40" w:rsidRPr="00D6596D" w14:paraId="791F2550" w14:textId="77777777" w:rsidTr="0035258A">
        <w:tc>
          <w:tcPr>
            <w:tcW w:w="1438" w:type="dxa"/>
            <w:shd w:val="clear" w:color="auto" w:fill="auto"/>
          </w:tcPr>
          <w:p w14:paraId="6061FB16" w14:textId="77777777" w:rsidR="004D5E40" w:rsidRPr="00850A27" w:rsidRDefault="004D5E40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304" w:type="dxa"/>
            <w:gridSpan w:val="4"/>
            <w:shd w:val="clear" w:color="auto" w:fill="auto"/>
          </w:tcPr>
          <w:p w14:paraId="29EA75F4" w14:textId="77777777" w:rsidR="004D5E40" w:rsidRPr="00850A27" w:rsidRDefault="004D5E40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802" w:type="dxa"/>
            <w:gridSpan w:val="4"/>
            <w:shd w:val="clear" w:color="auto" w:fill="auto"/>
          </w:tcPr>
          <w:p w14:paraId="22BBC7E4" w14:textId="77777777" w:rsidR="004D5E40" w:rsidRPr="00850A27" w:rsidRDefault="004D5E40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6"/>
            <w:shd w:val="clear" w:color="auto" w:fill="auto"/>
          </w:tcPr>
          <w:p w14:paraId="18F03CCA" w14:textId="77777777" w:rsidR="004D5E40" w:rsidRPr="00850A27" w:rsidRDefault="004D5E40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4"/>
            <w:shd w:val="clear" w:color="auto" w:fill="auto"/>
          </w:tcPr>
          <w:p w14:paraId="5358C562" w14:textId="77777777" w:rsidR="004D5E40" w:rsidRPr="00850A27" w:rsidRDefault="004D5E40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3739" w:type="dxa"/>
            <w:gridSpan w:val="10"/>
          </w:tcPr>
          <w:p w14:paraId="3A733FE4" w14:textId="473F3361" w:rsidR="004D5E40" w:rsidRPr="004D5E40" w:rsidRDefault="004D5E40" w:rsidP="00455C23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rtl/>
              </w:rPr>
            </w:pPr>
            <w:r w:rsidRPr="00D6596D">
              <w:rPr>
                <w:rFonts w:ascii="Traditional Arabic" w:eastAsia="Times New Roman" w:hAnsi="Traditional Arabic" w:cs="Traditional Arabic" w:hint="cs"/>
                <w:rtl/>
              </w:rPr>
              <w:t>التقييم</w:t>
            </w:r>
            <w:r w:rsidRPr="00D6596D">
              <w:rPr>
                <w:rFonts w:ascii="Traditional Arabic" w:eastAsia="Times New Roman" w:hAnsi="Traditional Arabic" w:cs="Traditional Arabic"/>
                <w:rtl/>
              </w:rPr>
              <w:t xml:space="preserve"> العام </w:t>
            </w:r>
            <w:r w:rsidRPr="00D6596D">
              <w:rPr>
                <w:rFonts w:ascii="Traditional Arabic" w:eastAsia="Times New Roman" w:hAnsi="Traditional Arabic" w:cs="Traditional Arabic" w:hint="cs"/>
                <w:rtl/>
              </w:rPr>
              <w:t xml:space="preserve">لأداء </w:t>
            </w:r>
            <w:r w:rsidR="00455C23">
              <w:rPr>
                <w:rFonts w:ascii="Traditional Arabic" w:eastAsia="Times New Roman" w:hAnsi="Traditional Arabic" w:cs="Traditional Arabic" w:hint="cs"/>
                <w:rtl/>
              </w:rPr>
              <w:t>المتدرب</w:t>
            </w:r>
          </w:p>
        </w:tc>
        <w:tc>
          <w:tcPr>
            <w:tcW w:w="840" w:type="dxa"/>
            <w:vMerge/>
            <w:shd w:val="clear" w:color="auto" w:fill="CCCCCC"/>
          </w:tcPr>
          <w:p w14:paraId="7FEE6ED7" w14:textId="28CF7975" w:rsidR="004D5E40" w:rsidRPr="00D6596D" w:rsidRDefault="004D5E40" w:rsidP="008F6BF9">
            <w:pPr>
              <w:bidi w:val="0"/>
              <w:spacing w:after="0" w:line="240" w:lineRule="auto"/>
              <w:jc w:val="right"/>
              <w:rPr>
                <w:rFonts w:ascii="Traditional Arabic" w:eastAsia="Times New Roman" w:hAnsi="Traditional Arabic" w:cs="Traditional Arabic"/>
                <w:b/>
              </w:rPr>
            </w:pPr>
          </w:p>
        </w:tc>
      </w:tr>
      <w:tr w:rsidR="008F6BF9" w:rsidRPr="00850A27" w14:paraId="4D732588" w14:textId="77777777" w:rsidTr="00615254">
        <w:tc>
          <w:tcPr>
            <w:tcW w:w="5812" w:type="dxa"/>
            <w:gridSpan w:val="19"/>
          </w:tcPr>
          <w:p w14:paraId="0289C4A7" w14:textId="77777777" w:rsidR="008F6BF9" w:rsidRPr="00850A27" w:rsidRDefault="008F6BF9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</w:p>
        </w:tc>
        <w:tc>
          <w:tcPr>
            <w:tcW w:w="3739" w:type="dxa"/>
            <w:gridSpan w:val="10"/>
            <w:shd w:val="clear" w:color="auto" w:fill="E6E6E6"/>
          </w:tcPr>
          <w:p w14:paraId="7A49ED17" w14:textId="130CF1FE" w:rsidR="008F6BF9" w:rsidRPr="00850A27" w:rsidRDefault="008F6BF9" w:rsidP="00615254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 w:rsidRPr="00850A27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 xml:space="preserve">مجموع الدرجات (من </w:t>
            </w:r>
            <w:r w:rsidR="00615254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5</w:t>
            </w:r>
            <w:r w:rsidRPr="00850A27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0 درجة)</w:t>
            </w:r>
          </w:p>
        </w:tc>
        <w:tc>
          <w:tcPr>
            <w:tcW w:w="840" w:type="dxa"/>
            <w:vMerge/>
            <w:shd w:val="clear" w:color="auto" w:fill="CCCCCC"/>
          </w:tcPr>
          <w:p w14:paraId="011994EE" w14:textId="77777777" w:rsidR="008F6BF9" w:rsidRPr="00850A27" w:rsidRDefault="008F6BF9" w:rsidP="008F6BF9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5573BFA7" w14:textId="77777777" w:rsidR="00850A27" w:rsidRPr="00850A27" w:rsidRDefault="00850A27" w:rsidP="00850A27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14"/>
          <w:szCs w:val="14"/>
        </w:rPr>
      </w:pPr>
    </w:p>
    <w:p w14:paraId="548C4887" w14:textId="77777777" w:rsidR="00850A27" w:rsidRDefault="00850A27" w:rsidP="00850A27">
      <w:pPr>
        <w:shd w:val="clear" w:color="auto" w:fill="CCCCCC"/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850A2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اعتماد مدير إدارة التدريب بالجهة</w:t>
      </w:r>
    </w:p>
    <w:p w14:paraId="56D0D0DD" w14:textId="77777777" w:rsidR="00615254" w:rsidRPr="00850A27" w:rsidRDefault="00615254" w:rsidP="00615254">
      <w:pPr>
        <w:shd w:val="clear" w:color="auto" w:fill="CCCCCC"/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2AC4B47" w14:textId="23E981AF" w:rsidR="00615254" w:rsidRPr="00850A27" w:rsidRDefault="00610E08" w:rsidP="00615254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proofErr w:type="gramStart"/>
      <w:r w:rsidRPr="00850A2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الاسم:  </w:t>
      </w:r>
      <w:r w:rsidR="00850A27" w:rsidRPr="00850A2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proofErr w:type="gramEnd"/>
      <w:r w:rsidR="00850A27" w:rsidRPr="00850A2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                         التوقيع:</w:t>
      </w:r>
    </w:p>
    <w:p w14:paraId="0A383E9F" w14:textId="1D13AF8C" w:rsidR="00850A27" w:rsidRPr="00850A27" w:rsidRDefault="00850A27" w:rsidP="00850A27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14:paraId="7FBBE94B" w14:textId="5BACD236" w:rsidR="00204E3B" w:rsidRPr="007F6306" w:rsidRDefault="00610E08" w:rsidP="00850A27">
      <w:pPr>
        <w:bidi w:val="0"/>
        <w:jc w:val="right"/>
      </w:pPr>
      <w:proofErr w:type="gramStart"/>
      <w:r w:rsidRPr="00850A2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التاريخ:  </w:t>
      </w:r>
      <w:r w:rsidR="00850A27" w:rsidRPr="00850A2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proofErr w:type="gramEnd"/>
      <w:r w:rsidR="00850A27" w:rsidRPr="00850A2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      </w:t>
      </w:r>
      <w:r w:rsidR="00850A2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الختم:</w:t>
      </w:r>
    </w:p>
    <w:sectPr w:rsidR="00204E3B" w:rsidRPr="007F6306" w:rsidSect="00610FCA">
      <w:headerReference w:type="default" r:id="rId8"/>
      <w:footerReference w:type="default" r:id="rId9"/>
      <w:pgSz w:w="11906" w:h="16838" w:code="9"/>
      <w:pgMar w:top="2268" w:right="1077" w:bottom="1440" w:left="1077" w:header="1134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F9ED86" w14:textId="77777777" w:rsidR="00A30FC7" w:rsidRDefault="00A30FC7" w:rsidP="00AB1755">
      <w:pPr>
        <w:spacing w:after="0" w:line="240" w:lineRule="auto"/>
      </w:pPr>
      <w:r>
        <w:separator/>
      </w:r>
    </w:p>
  </w:endnote>
  <w:endnote w:type="continuationSeparator" w:id="0">
    <w:p w14:paraId="7B87F500" w14:textId="77777777" w:rsidR="00A30FC7" w:rsidRDefault="00A30FC7" w:rsidP="00AB1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iro">
    <w:altName w:val="Arial"/>
    <w:panose1 w:val="00000500000000000000"/>
    <w:charset w:val="00"/>
    <w:family w:val="auto"/>
    <w:pitch w:val="variable"/>
    <w:sig w:usb0="00002007" w:usb1="00000001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7E403" w14:textId="792FCFC1" w:rsidR="007D12E6" w:rsidRDefault="007D12E6">
    <w:pPr>
      <w:pStyle w:val="a5"/>
    </w:pP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4213B4" wp14:editId="6F25A96E">
              <wp:simplePos x="0" y="0"/>
              <wp:positionH relativeFrom="margin">
                <wp:posOffset>4581441</wp:posOffset>
              </wp:positionH>
              <wp:positionV relativeFrom="paragraph">
                <wp:posOffset>-774414</wp:posOffset>
              </wp:positionV>
              <wp:extent cx="2162175" cy="281354"/>
              <wp:effectExtent l="0" t="0" r="0" b="4445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2175" cy="28135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8EC844" w14:textId="41A5A08F" w:rsidR="00850A27" w:rsidRPr="00850A27" w:rsidRDefault="00850A27" w:rsidP="00850A27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850A27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نموذج رقم: </w:t>
                          </w:r>
                          <w:r w:rsidRPr="00850A27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201303-01-G-06</w:t>
                          </w:r>
                        </w:p>
                        <w:p w14:paraId="722710A1" w14:textId="583AB67C" w:rsidR="007D12E6" w:rsidRPr="007D12E6" w:rsidRDefault="007D12E6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4213B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360.75pt;margin-top:-61pt;width:170.25pt;height:22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" filled="f" stroked="f" strokeweight=".5pt">
              <v:textbox>
                <w:txbxContent>
                  <w:p w14:paraId="358EC844" w14:textId="41A5A08F" w:rsidR="00850A27" w:rsidRPr="00850A27" w:rsidRDefault="00850A27" w:rsidP="00850A27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850A27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نموذج رقم: </w:t>
                    </w:r>
                    <w:r w:rsidRPr="00850A27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201303-01-G-06</w:t>
                    </w:r>
                  </w:p>
                  <w:p w14:paraId="722710A1" w14:textId="583AB67C" w:rsidR="007D12E6" w:rsidRPr="007D12E6" w:rsidRDefault="007D12E6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E986D9" w14:textId="77777777" w:rsidR="00A30FC7" w:rsidRDefault="00A30FC7" w:rsidP="00AB1755">
      <w:pPr>
        <w:spacing w:after="0" w:line="240" w:lineRule="auto"/>
      </w:pPr>
      <w:r>
        <w:separator/>
      </w:r>
    </w:p>
  </w:footnote>
  <w:footnote w:type="continuationSeparator" w:id="0">
    <w:p w14:paraId="20024D91" w14:textId="77777777" w:rsidR="00A30FC7" w:rsidRDefault="00A30FC7" w:rsidP="00AB1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3097E" w14:textId="42A2FE41" w:rsidR="0005121C" w:rsidRDefault="00610FC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4642EB" wp14:editId="67CAE3E3">
              <wp:simplePos x="0" y="0"/>
              <wp:positionH relativeFrom="page">
                <wp:posOffset>257175</wp:posOffset>
              </wp:positionH>
              <wp:positionV relativeFrom="paragraph">
                <wp:posOffset>260985</wp:posOffset>
              </wp:positionV>
              <wp:extent cx="3548418" cy="704850"/>
              <wp:effectExtent l="0" t="0" r="0" b="0"/>
              <wp:wrapNone/>
              <wp:docPr id="12" name="مربع نص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8418" cy="704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B8E207" w14:textId="37AA0C60" w:rsidR="00161B12" w:rsidRPr="008A463E" w:rsidRDefault="00394CC5" w:rsidP="008A463E">
                          <w:pPr>
                            <w:bidi w:val="0"/>
                            <w:spacing w:after="0" w:line="240" w:lineRule="auto"/>
                            <w:rPr>
                              <w:rFonts w:ascii="Cairo" w:eastAsia="Times New Roman" w:hAnsi="Cairo" w:cs="Cairo"/>
                              <w:color w:val="323E4F"/>
                              <w:sz w:val="18"/>
                              <w:szCs w:val="18"/>
                              <w:rtl/>
                            </w:rPr>
                          </w:pPr>
                          <w:r w:rsidRPr="008A463E">
                            <w:rPr>
                              <w:rFonts w:ascii="Cairo" w:eastAsia="Calibri" w:hAnsi="Cairo" w:cs="Cairo"/>
                              <w:b/>
                              <w:bCs/>
                              <w:color w:val="323E4F"/>
                              <w:sz w:val="18"/>
                              <w:szCs w:val="18"/>
                            </w:rPr>
                            <w:t xml:space="preserve">     </w:t>
                          </w:r>
                          <w:r w:rsidR="008A463E">
                            <w:rPr>
                              <w:rFonts w:ascii="Cairo" w:eastAsia="Calibri" w:hAnsi="Cairo" w:cs="Cairo"/>
                              <w:b/>
                              <w:bCs/>
                              <w:color w:val="323E4F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Pr="008A463E">
                            <w:rPr>
                              <w:rFonts w:ascii="Cairo" w:eastAsia="Calibri" w:hAnsi="Cairo" w:cs="Cairo"/>
                              <w:b/>
                              <w:bCs/>
                              <w:color w:val="323E4F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560A1D">
                            <w:rPr>
                              <w:rFonts w:ascii="Cairo" w:eastAsia="Calibri" w:hAnsi="Cairo" w:cs="Cairo"/>
                              <w:b/>
                              <w:bCs/>
                              <w:color w:val="323E4F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4642EB" id="_x0000_t202" coordsize="21600,21600" o:spt="202" path="m,l,21600r21600,l21600,xe">
              <v:stroke joinstyle="miter"/>
              <v:path gradientshapeok="t" o:connecttype="rect"/>
            </v:shapetype>
            <v:shape id="مربع نص 12" o:spid="_x0000_s1027" type="#_x0000_t202" style="position:absolute;left:0;text-align:left;margin-left:20.25pt;margin-top:20.55pt;width:279.4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" filled="f" stroked="f" strokeweight=".5pt">
              <v:textbox>
                <w:txbxContent>
                  <w:p w14:paraId="1DB8E207" w14:textId="37AA0C60" w:rsidR="00161B12" w:rsidRPr="008A463E" w:rsidRDefault="00394CC5" w:rsidP="008A463E">
                    <w:pPr>
                      <w:bidi w:val="0"/>
                      <w:spacing w:after="0" w:line="240" w:lineRule="auto"/>
                      <w:rPr>
                        <w:rFonts w:ascii="Cairo" w:eastAsia="Times New Roman" w:hAnsi="Cairo" w:cs="Cairo"/>
                        <w:color w:val="323E4F"/>
                        <w:sz w:val="18"/>
                        <w:szCs w:val="18"/>
                        <w:rtl/>
                      </w:rPr>
                    </w:pPr>
                    <w:r w:rsidRPr="008A463E">
                      <w:rPr>
                        <w:rFonts w:ascii="Cairo" w:eastAsia="Calibri" w:hAnsi="Cairo" w:cs="Cairo"/>
                        <w:b/>
                        <w:bCs/>
                        <w:color w:val="323E4F"/>
                        <w:sz w:val="18"/>
                        <w:szCs w:val="18"/>
                      </w:rPr>
                      <w:t xml:space="preserve">     </w:t>
                    </w:r>
                    <w:r w:rsidR="008A463E">
                      <w:rPr>
                        <w:rFonts w:ascii="Cairo" w:eastAsia="Calibri" w:hAnsi="Cairo" w:cs="Cairo"/>
                        <w:b/>
                        <w:bCs/>
                        <w:color w:val="323E4F"/>
                        <w:sz w:val="18"/>
                        <w:szCs w:val="18"/>
                      </w:rPr>
                      <w:t xml:space="preserve">          </w:t>
                    </w:r>
                    <w:r w:rsidRPr="008A463E">
                      <w:rPr>
                        <w:rFonts w:ascii="Cairo" w:eastAsia="Calibri" w:hAnsi="Cairo" w:cs="Cairo"/>
                        <w:b/>
                        <w:bCs/>
                        <w:color w:val="323E4F"/>
                        <w:sz w:val="18"/>
                        <w:szCs w:val="18"/>
                      </w:rPr>
                      <w:t xml:space="preserve">    </w:t>
                    </w:r>
                    <w:r w:rsidR="00560A1D">
                      <w:rPr>
                        <w:rFonts w:ascii="Cairo" w:eastAsia="Calibri" w:hAnsi="Cairo" w:cs="Cairo"/>
                        <w:b/>
                        <w:bCs/>
                        <w:color w:val="323E4F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 wp14:anchorId="7B3DCE4A" wp14:editId="0200E147">
          <wp:simplePos x="0" y="0"/>
          <wp:positionH relativeFrom="page">
            <wp:align>left</wp:align>
          </wp:positionH>
          <wp:positionV relativeFrom="paragraph">
            <wp:posOffset>-832211</wp:posOffset>
          </wp:positionV>
          <wp:extent cx="7568565" cy="10734675"/>
          <wp:effectExtent l="0" t="0" r="0" b="9525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D96B8E"/>
    <w:multiLevelType w:val="hybridMultilevel"/>
    <w:tmpl w:val="C3BCBA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E27"/>
    <w:rsid w:val="0005121C"/>
    <w:rsid w:val="00105798"/>
    <w:rsid w:val="00106D3E"/>
    <w:rsid w:val="00161B12"/>
    <w:rsid w:val="00166EB5"/>
    <w:rsid w:val="001674EA"/>
    <w:rsid w:val="001E5796"/>
    <w:rsid w:val="00204E3B"/>
    <w:rsid w:val="0023740A"/>
    <w:rsid w:val="002C409C"/>
    <w:rsid w:val="00394CC5"/>
    <w:rsid w:val="003E7DF3"/>
    <w:rsid w:val="003F6BE5"/>
    <w:rsid w:val="00410271"/>
    <w:rsid w:val="004175D5"/>
    <w:rsid w:val="00455C23"/>
    <w:rsid w:val="00477D3E"/>
    <w:rsid w:val="004B11D7"/>
    <w:rsid w:val="004D5E40"/>
    <w:rsid w:val="00503B06"/>
    <w:rsid w:val="00524CFF"/>
    <w:rsid w:val="00560A1D"/>
    <w:rsid w:val="00571E33"/>
    <w:rsid w:val="00592847"/>
    <w:rsid w:val="005C6EA5"/>
    <w:rsid w:val="005C73E7"/>
    <w:rsid w:val="0060166B"/>
    <w:rsid w:val="00610E08"/>
    <w:rsid w:val="00610FCA"/>
    <w:rsid w:val="00615254"/>
    <w:rsid w:val="006354FC"/>
    <w:rsid w:val="00652C43"/>
    <w:rsid w:val="00770E27"/>
    <w:rsid w:val="007D12E6"/>
    <w:rsid w:val="007F52F5"/>
    <w:rsid w:val="007F6306"/>
    <w:rsid w:val="00850A27"/>
    <w:rsid w:val="00851C44"/>
    <w:rsid w:val="008759BB"/>
    <w:rsid w:val="008A463E"/>
    <w:rsid w:val="008F6BF9"/>
    <w:rsid w:val="009B00F4"/>
    <w:rsid w:val="009E36FC"/>
    <w:rsid w:val="00A12F74"/>
    <w:rsid w:val="00A30FC7"/>
    <w:rsid w:val="00A46588"/>
    <w:rsid w:val="00AB1755"/>
    <w:rsid w:val="00B50386"/>
    <w:rsid w:val="00B9405A"/>
    <w:rsid w:val="00C100D5"/>
    <w:rsid w:val="00C45C1C"/>
    <w:rsid w:val="00CE324C"/>
    <w:rsid w:val="00D34E68"/>
    <w:rsid w:val="00D46E31"/>
    <w:rsid w:val="00D6596D"/>
    <w:rsid w:val="00D8116E"/>
    <w:rsid w:val="00D97EF1"/>
    <w:rsid w:val="00EB4EC0"/>
    <w:rsid w:val="00F56010"/>
    <w:rsid w:val="00F95AD7"/>
    <w:rsid w:val="00F9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BA60D94"/>
  <w15:chartTrackingRefBased/>
  <w15:docId w15:val="{13CDFA49-A887-486F-99F8-F1E829F58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F7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175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AB1755"/>
    <w:rPr>
      <w:rFonts w:ascii="Tahoma" w:hAnsi="Tahoma" w:cs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AB1755"/>
  </w:style>
  <w:style w:type="paragraph" w:styleId="a5">
    <w:name w:val="footer"/>
    <w:basedOn w:val="a"/>
    <w:link w:val="Char1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AB1755"/>
  </w:style>
  <w:style w:type="table" w:styleId="a6">
    <w:name w:val="Table Grid"/>
    <w:basedOn w:val="a1"/>
    <w:uiPriority w:val="59"/>
    <w:rsid w:val="00204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F6B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6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4102351\Desktop\&#1603;&#1604;&#1610;&#1588;&#1577;%20&#1576;&#1575;&#1604;&#1588;&#1593;&#1575;&#1585;%20&#1575;&#1604;&#1580;&#1583;&#1610;&#1583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CFE5757988BF984C9604A7BB4BEB82E8" ma:contentTypeVersion="4" ma:contentTypeDescription="إنشاء مستند جديد." ma:contentTypeScope="" ma:versionID="9ddf26a20ea88ef083815d7e4cddac11">
  <xsd:schema xmlns:xsd="http://www.w3.org/2001/XMLSchema" xmlns:xs="http://www.w3.org/2001/XMLSchema" xmlns:p="http://schemas.microsoft.com/office/2006/metadata/properties" xmlns:ns2="9e11312b-267f-47d5-b25a-fd14bd2909f3" targetNamespace="http://schemas.microsoft.com/office/2006/metadata/properties" ma:root="true" ma:fieldsID="e58a61f05aa6183d77e4791d97feece2" ns2:_="">
    <xsd:import namespace="9e11312b-267f-47d5-b25a-fd14bd2909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1312b-267f-47d5-b25a-fd14bd290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A9D7F9-786D-4ECD-BEB8-E4D0159C8A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74CA54-BC90-4880-BB6D-616ECAF43767}"/>
</file>

<file path=customXml/itemProps3.xml><?xml version="1.0" encoding="utf-8"?>
<ds:datastoreItem xmlns:ds="http://schemas.openxmlformats.org/officeDocument/2006/customXml" ds:itemID="{0B0012FF-428F-46D3-8912-129E8A773A45}"/>
</file>

<file path=customXml/itemProps4.xml><?xml version="1.0" encoding="utf-8"?>
<ds:datastoreItem xmlns:ds="http://schemas.openxmlformats.org/officeDocument/2006/customXml" ds:itemID="{EFAAE8BA-3AAB-4A21-8BA2-0B21D334917E}"/>
</file>

<file path=docProps/app.xml><?xml version="1.0" encoding="utf-8"?>
<Properties xmlns="http://schemas.openxmlformats.org/officeDocument/2006/extended-properties" xmlns:vt="http://schemas.openxmlformats.org/officeDocument/2006/docPropsVTypes">
  <Template>كليشة بالشعار الجديد</Template>
  <TotalTime>0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ATTEG ATEG ALOGIMY</dc:creator>
  <cp:keywords/>
  <dc:description/>
  <cp:lastModifiedBy>اماني حسن سعدون العصلاني </cp:lastModifiedBy>
  <cp:revision>2</cp:revision>
  <cp:lastPrinted>2021-01-26T09:03:00Z</cp:lastPrinted>
  <dcterms:created xsi:type="dcterms:W3CDTF">2021-02-16T07:48:00Z</dcterms:created>
  <dcterms:modified xsi:type="dcterms:W3CDTF">2021-02-16T07:48:00Z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0x010100CFE5757988BF984C9604A7BB4BEB82E8</vt:lpwstr>
  </property>
</Properties>
</file>