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296" w:rsidRPr="009858DE" w:rsidRDefault="00904296" w:rsidP="005B302D">
      <w:pPr>
        <w:tabs>
          <w:tab w:val="left" w:pos="1092"/>
        </w:tabs>
        <w:spacing w:line="360" w:lineRule="auto"/>
        <w:ind w:right="-426"/>
        <w:rPr>
          <w:rFonts w:ascii="Sakkal Majalla" w:hAnsi="Sakkal Majalla" w:cs="Sakkal Majalla"/>
          <w:b/>
          <w:bCs/>
          <w:u w:val="single"/>
          <w:rtl/>
        </w:rPr>
      </w:pPr>
    </w:p>
    <w:p w:rsidR="005B302D" w:rsidRPr="001F09CB" w:rsidRDefault="007921DB" w:rsidP="00924981">
      <w:pPr>
        <w:rPr>
          <w:rFonts w:ascii="Arial" w:hAnsi="Arial" w:cs="AL-Mohanad"/>
          <w:b/>
          <w:bCs/>
          <w:sz w:val="18"/>
          <w:szCs w:val="18"/>
        </w:rPr>
      </w:pPr>
      <w:r w:rsidRPr="001F09CB">
        <w:rPr>
          <w:rFonts w:ascii="Arial" w:hAnsi="Arial" w:cs="AL-Mohanad" w:hint="cs"/>
          <w:b/>
          <w:bCs/>
          <w:sz w:val="18"/>
          <w:szCs w:val="18"/>
          <w:rtl/>
        </w:rPr>
        <w:t>الموضوع</w:t>
      </w:r>
      <w:r w:rsidRPr="001F09CB">
        <w:rPr>
          <w:rFonts w:cs="AL-Mohanad"/>
          <w:b/>
          <w:bCs/>
          <w:sz w:val="18"/>
          <w:szCs w:val="18"/>
          <w:rtl/>
        </w:rPr>
        <w:t xml:space="preserve">: </w:t>
      </w:r>
      <w:r w:rsidR="00E64CC8" w:rsidRPr="001F09CB">
        <w:rPr>
          <w:rFonts w:ascii="Arial" w:hAnsi="Arial" w:cs="AL-Mohanad" w:hint="cs"/>
          <w:b/>
          <w:bCs/>
          <w:sz w:val="18"/>
          <w:szCs w:val="18"/>
          <w:rtl/>
        </w:rPr>
        <w:t>بشأن</w:t>
      </w:r>
      <w:r w:rsidR="00E64CC8" w:rsidRPr="001F09CB">
        <w:rPr>
          <w:rFonts w:cs="AL-Mohanad" w:hint="cs"/>
          <w:b/>
          <w:bCs/>
          <w:sz w:val="18"/>
          <w:szCs w:val="18"/>
          <w:rtl/>
        </w:rPr>
        <w:t xml:space="preserve"> </w:t>
      </w:r>
      <w:r w:rsidR="004D3A68" w:rsidRPr="001F09CB">
        <w:rPr>
          <w:rFonts w:ascii="Arial" w:hAnsi="Arial" w:cs="AL-Mohanad" w:hint="cs"/>
          <w:b/>
          <w:bCs/>
          <w:sz w:val="18"/>
          <w:szCs w:val="18"/>
          <w:rtl/>
        </w:rPr>
        <w:t>طلب</w:t>
      </w:r>
      <w:r w:rsidR="004D3A68" w:rsidRPr="001F09CB">
        <w:rPr>
          <w:rFonts w:cs="AL-Mohanad" w:hint="cs"/>
          <w:b/>
          <w:bCs/>
          <w:sz w:val="18"/>
          <w:szCs w:val="18"/>
          <w:rtl/>
        </w:rPr>
        <w:t xml:space="preserve"> </w:t>
      </w:r>
      <w:r w:rsidR="00ED4789" w:rsidRPr="001F09CB">
        <w:rPr>
          <w:rFonts w:ascii="Arial" w:hAnsi="Arial" w:cs="AL-Mohanad" w:hint="cs"/>
          <w:b/>
          <w:bCs/>
          <w:sz w:val="18"/>
          <w:szCs w:val="18"/>
          <w:rtl/>
        </w:rPr>
        <w:t>بدل</w:t>
      </w:r>
      <w:r w:rsidR="00ED4789" w:rsidRPr="001F09CB">
        <w:rPr>
          <w:rFonts w:cs="AL-Mohanad" w:hint="cs"/>
          <w:b/>
          <w:bCs/>
          <w:sz w:val="18"/>
          <w:szCs w:val="18"/>
          <w:rtl/>
        </w:rPr>
        <w:t xml:space="preserve"> </w:t>
      </w:r>
      <w:r w:rsidR="00ED4789" w:rsidRPr="001F09CB">
        <w:rPr>
          <w:rFonts w:ascii="Arial" w:hAnsi="Arial" w:cs="AL-Mohanad" w:hint="cs"/>
          <w:b/>
          <w:bCs/>
          <w:sz w:val="18"/>
          <w:szCs w:val="18"/>
          <w:rtl/>
        </w:rPr>
        <w:t>كتب</w:t>
      </w:r>
      <w:r w:rsidR="00ED4789" w:rsidRPr="001F09CB">
        <w:rPr>
          <w:rFonts w:cs="AL-Mohanad" w:hint="cs"/>
          <w:b/>
          <w:bCs/>
          <w:sz w:val="18"/>
          <w:szCs w:val="18"/>
          <w:rtl/>
        </w:rPr>
        <w:t xml:space="preserve"> </w:t>
      </w:r>
      <w:r w:rsidR="00ED4789" w:rsidRPr="001F09CB">
        <w:rPr>
          <w:rFonts w:ascii="Arial" w:hAnsi="Arial" w:cs="AL-Mohanad" w:hint="cs"/>
          <w:b/>
          <w:bCs/>
          <w:sz w:val="18"/>
          <w:szCs w:val="18"/>
          <w:rtl/>
        </w:rPr>
        <w:t>ومراجع</w:t>
      </w:r>
      <w:r w:rsidR="00196916" w:rsidRPr="001F09CB">
        <w:rPr>
          <w:rFonts w:ascii="Arial" w:hAnsi="Arial" w:cs="AL-Mohanad" w:hint="cs"/>
          <w:b/>
          <w:bCs/>
          <w:sz w:val="18"/>
          <w:szCs w:val="18"/>
          <w:rtl/>
        </w:rPr>
        <w:t xml:space="preserve"> </w:t>
      </w:r>
      <w:r w:rsidR="00924981">
        <w:rPr>
          <w:rFonts w:ascii="Arial" w:hAnsi="Arial" w:cs="AL-Mohanad" w:hint="cs"/>
          <w:b/>
          <w:bCs/>
          <w:sz w:val="18"/>
          <w:szCs w:val="18"/>
          <w:rtl/>
        </w:rPr>
        <w:t>/</w:t>
      </w:r>
    </w:p>
    <w:p w:rsidR="00CE37E2" w:rsidRPr="005115EA" w:rsidRDefault="00CE37E2" w:rsidP="005115EA">
      <w:pPr>
        <w:ind w:left="360"/>
        <w:rPr>
          <w:b/>
          <w:bCs/>
          <w:sz w:val="18"/>
          <w:szCs w:val="18"/>
          <w:rtl/>
        </w:rPr>
      </w:pPr>
    </w:p>
    <w:p w:rsidR="003F2EEF" w:rsidRPr="001F09CB" w:rsidRDefault="00C06C59" w:rsidP="00BA7A1D">
      <w:pPr>
        <w:tabs>
          <w:tab w:val="left" w:pos="1092"/>
        </w:tabs>
        <w:spacing w:line="240" w:lineRule="auto"/>
        <w:ind w:right="-180"/>
        <w:rPr>
          <w:rFonts w:cs="AL-Mateen"/>
          <w:sz w:val="36"/>
          <w:szCs w:val="36"/>
          <w:rtl/>
        </w:rPr>
      </w:pPr>
      <w:r w:rsidRPr="001F09CB">
        <w:rPr>
          <w:rFonts w:cs="AL-Mateen" w:hint="cs"/>
          <w:sz w:val="36"/>
          <w:szCs w:val="36"/>
          <w:rtl/>
        </w:rPr>
        <w:t xml:space="preserve">سعادة/ </w:t>
      </w:r>
      <w:r w:rsidR="00CB49CB" w:rsidRPr="001F09CB">
        <w:rPr>
          <w:rFonts w:cs="AL-Mateen" w:hint="cs"/>
          <w:sz w:val="36"/>
          <w:szCs w:val="36"/>
          <w:rtl/>
        </w:rPr>
        <w:t xml:space="preserve">وكيلة عمادة شؤون الطلاب للخدمات </w:t>
      </w:r>
      <w:r w:rsidR="00BA7A1D">
        <w:rPr>
          <w:rFonts w:cs="AL-Mateen" w:hint="cs"/>
          <w:sz w:val="36"/>
          <w:szCs w:val="36"/>
          <w:rtl/>
        </w:rPr>
        <w:t>الطلابية</w:t>
      </w:r>
      <w:r w:rsidR="00CE37E2" w:rsidRPr="001F09CB">
        <w:rPr>
          <w:rFonts w:cs="AL-Mateen" w:hint="cs"/>
          <w:sz w:val="36"/>
          <w:szCs w:val="36"/>
          <w:rtl/>
        </w:rPr>
        <w:t xml:space="preserve">                </w:t>
      </w:r>
      <w:r w:rsidR="00CE37E2" w:rsidRPr="001F09CB">
        <w:rPr>
          <w:rFonts w:cs="AL-Mateen"/>
          <w:sz w:val="36"/>
          <w:szCs w:val="36"/>
        </w:rPr>
        <w:t xml:space="preserve"> </w:t>
      </w:r>
      <w:r w:rsidR="00CB49CB" w:rsidRPr="001F09CB">
        <w:rPr>
          <w:rFonts w:cs="AL-Mateen" w:hint="cs"/>
          <w:sz w:val="36"/>
          <w:szCs w:val="36"/>
          <w:rtl/>
        </w:rPr>
        <w:t xml:space="preserve">   </w:t>
      </w:r>
      <w:r w:rsidR="001F09CB">
        <w:rPr>
          <w:rFonts w:cs="AL-Mateen" w:hint="cs"/>
          <w:sz w:val="36"/>
          <w:szCs w:val="36"/>
          <w:rtl/>
        </w:rPr>
        <w:t xml:space="preserve">          </w:t>
      </w:r>
      <w:r w:rsidR="00BA7A1D">
        <w:rPr>
          <w:rFonts w:cs="AL-Mateen" w:hint="cs"/>
          <w:sz w:val="36"/>
          <w:szCs w:val="36"/>
          <w:rtl/>
        </w:rPr>
        <w:t xml:space="preserve">              </w:t>
      </w:r>
      <w:bookmarkStart w:id="0" w:name="_GoBack"/>
      <w:bookmarkEnd w:id="0"/>
      <w:r w:rsidR="00CB49CB" w:rsidRPr="001F09CB">
        <w:rPr>
          <w:rFonts w:cs="AL-Mateen" w:hint="cs"/>
          <w:sz w:val="36"/>
          <w:szCs w:val="36"/>
          <w:rtl/>
        </w:rPr>
        <w:t xml:space="preserve">   حفظها الله    </w:t>
      </w:r>
    </w:p>
    <w:p w:rsidR="00E64CC8" w:rsidRPr="001F09CB" w:rsidRDefault="00F8686F" w:rsidP="00E3094C">
      <w:pPr>
        <w:tabs>
          <w:tab w:val="left" w:pos="1092"/>
        </w:tabs>
        <w:spacing w:line="240" w:lineRule="auto"/>
        <w:ind w:right="-426"/>
        <w:rPr>
          <w:rFonts w:cs="AL-Mohanad"/>
          <w:b/>
          <w:bCs/>
          <w:sz w:val="28"/>
          <w:szCs w:val="28"/>
        </w:rPr>
      </w:pPr>
      <w:r w:rsidRPr="001F09CB">
        <w:rPr>
          <w:rFonts w:asciiTheme="minorBidi" w:hAnsiTheme="minorBidi" w:cs="AL-Mohanad"/>
          <w:b/>
          <w:bCs/>
          <w:sz w:val="28"/>
          <w:szCs w:val="28"/>
          <w:rtl/>
        </w:rPr>
        <w:t xml:space="preserve">السلام عليكم ورحمة الله وبركاته </w:t>
      </w:r>
      <w:r w:rsidR="002B6B5C" w:rsidRPr="001F09CB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</w:t>
      </w:r>
    </w:p>
    <w:p w:rsidR="005115EA" w:rsidRPr="001F09CB" w:rsidRDefault="003467F3" w:rsidP="00924981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hAnsi="Sakkal Majalla" w:cs="AL-Mohanad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 xml:space="preserve">يطيب </w:t>
      </w:r>
      <w:r w:rsidR="00196916" w:rsidRPr="001F09CB">
        <w:rPr>
          <w:rFonts w:ascii="Sakkal Majalla" w:hAnsi="Sakkal Majalla" w:cs="AL-Mohanad" w:hint="cs"/>
          <w:sz w:val="28"/>
          <w:szCs w:val="28"/>
          <w:rtl/>
        </w:rPr>
        <w:t>لوكالة البحث والإبتكار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 xml:space="preserve"> ان تهدي سعادتكم أطيب تحياتها، إشارة الى خطاب 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>رئيس</w:t>
      </w:r>
      <w:r w:rsidR="00196916" w:rsidRPr="001F09CB">
        <w:rPr>
          <w:rFonts w:ascii="Sakkal Majalla" w:hAnsi="Sakkal Majalla" w:cs="AL-Mohanad" w:hint="cs"/>
          <w:sz w:val="28"/>
          <w:szCs w:val="28"/>
          <w:rtl/>
        </w:rPr>
        <w:t>ة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 xml:space="preserve"> قسم 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--------</w:t>
      </w:r>
      <w:r w:rsidR="005115EA" w:rsidRPr="001F09CB">
        <w:rPr>
          <w:rFonts w:ascii="Sakkal Majalla" w:hAnsi="Sakkal Majalla" w:cs="AL-Mohanad" w:hint="cs"/>
          <w:sz w:val="28"/>
          <w:szCs w:val="28"/>
          <w:rtl/>
        </w:rPr>
        <w:t xml:space="preserve"> 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 xml:space="preserve">رقم 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-------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 xml:space="preserve"> بتاريخ 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>/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>/144هـ وال</w:t>
      </w:r>
      <w:r w:rsidR="004318F0" w:rsidRPr="001F09CB">
        <w:rPr>
          <w:rFonts w:ascii="Sakkal Majalla" w:hAnsi="Sakkal Majalla" w:cs="AL-Mohanad" w:hint="cs"/>
          <w:sz w:val="28"/>
          <w:szCs w:val="28"/>
          <w:rtl/>
        </w:rPr>
        <w:t>م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>تضمن طلب صرف بدل كتب ومراجع لطالب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 xml:space="preserve">ة 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>الدراسات العليا</w:t>
      </w:r>
      <w:r w:rsidR="002678F3" w:rsidRPr="001F09CB">
        <w:rPr>
          <w:rFonts w:ascii="Sakkal Majalla" w:hAnsi="Sakkal Majalla" w:cs="AL-Mohanad" w:hint="cs"/>
          <w:sz w:val="28"/>
          <w:szCs w:val="28"/>
          <w:rtl/>
        </w:rPr>
        <w:t xml:space="preserve"> 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>/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-------</w:t>
      </w:r>
      <w:r w:rsidR="005115EA" w:rsidRPr="001F09CB">
        <w:rPr>
          <w:rFonts w:ascii="Sakkal Majalla" w:hAnsi="Sakkal Majalla" w:cs="AL-Mohanad" w:hint="cs"/>
          <w:sz w:val="28"/>
          <w:szCs w:val="28"/>
          <w:rtl/>
        </w:rPr>
        <w:t xml:space="preserve"> 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>بالرقم الجامعي (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------</w:t>
      </w:r>
      <w:r w:rsidR="005115EA" w:rsidRPr="001F09CB">
        <w:rPr>
          <w:rFonts w:ascii="Sakkal Majalla" w:hAnsi="Sakkal Majalla" w:cs="AL-Mohanad" w:hint="cs"/>
          <w:sz w:val="28"/>
          <w:szCs w:val="28"/>
          <w:rtl/>
        </w:rPr>
        <w:t xml:space="preserve">) </w:t>
      </w:r>
      <w:r w:rsidR="004B0792" w:rsidRPr="001F09CB">
        <w:rPr>
          <w:rFonts w:ascii="Sakkal Majalla" w:hAnsi="Sakkal Majalla" w:cs="AL-Mohanad" w:hint="cs"/>
          <w:sz w:val="28"/>
          <w:szCs w:val="28"/>
          <w:rtl/>
        </w:rPr>
        <w:t xml:space="preserve">للفصل </w:t>
      </w:r>
      <w:r w:rsidR="001F09CB" w:rsidRPr="001F09CB">
        <w:rPr>
          <w:rFonts w:ascii="Sakkal Majalla" w:hAnsi="Sakkal Majalla" w:cs="AL-Mohanad" w:hint="cs"/>
          <w:sz w:val="28"/>
          <w:szCs w:val="28"/>
          <w:rtl/>
        </w:rPr>
        <w:t xml:space="preserve">الدراسي 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------</w:t>
      </w:r>
      <w:r w:rsidR="001F09CB" w:rsidRPr="001F09CB">
        <w:rPr>
          <w:rFonts w:ascii="Sakkal Majalla" w:hAnsi="Sakkal Majalla" w:cs="AL-Mohanad" w:hint="cs"/>
          <w:sz w:val="28"/>
          <w:szCs w:val="28"/>
          <w:rtl/>
        </w:rPr>
        <w:t xml:space="preserve"> للعام الجامعي </w:t>
      </w:r>
      <w:r w:rsidR="00924981">
        <w:rPr>
          <w:rFonts w:ascii="Sakkal Majalla" w:hAnsi="Sakkal Majalla" w:cs="AL-Mohanad" w:hint="cs"/>
          <w:sz w:val="28"/>
          <w:szCs w:val="28"/>
          <w:rtl/>
        </w:rPr>
        <w:t>-----</w:t>
      </w:r>
    </w:p>
    <w:p w:rsidR="004318F0" w:rsidRPr="001F09CB" w:rsidRDefault="005115EA" w:rsidP="005115EA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hAnsi="Sakkal Majalla" w:cs="AL-Mohanad"/>
          <w:sz w:val="28"/>
          <w:szCs w:val="28"/>
          <w:rtl/>
        </w:rPr>
      </w:pPr>
      <w:r w:rsidRPr="001F09CB">
        <w:rPr>
          <w:rFonts w:ascii="Sakkal Majalla" w:hAnsi="Sakkal Majalla" w:cs="AL-Mohanad" w:hint="cs"/>
          <w:sz w:val="28"/>
          <w:szCs w:val="28"/>
          <w:rtl/>
        </w:rPr>
        <w:t xml:space="preserve"> </w:t>
      </w:r>
      <w:r w:rsidR="004B479E" w:rsidRPr="001F09CB">
        <w:rPr>
          <w:rFonts w:ascii="Sakkal Majalla" w:hAnsi="Sakkal Majalla" w:cs="AL-Mohanad" w:hint="cs"/>
          <w:sz w:val="28"/>
          <w:szCs w:val="28"/>
          <w:rtl/>
        </w:rPr>
        <w:t>نرجو كرماً من سعادتكم الإيعاز لمن يلزم لإتمام معاملة صرف بدل الكتب والمراجع.</w:t>
      </w:r>
    </w:p>
    <w:p w:rsidR="00CA4207" w:rsidRDefault="004B479E" w:rsidP="00196916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eastAsia="Times New Roman" w:hAnsi="Sakkal Majalla" w:cs="Sakkal Majalla"/>
          <w:sz w:val="28"/>
          <w:szCs w:val="28"/>
          <w:rtl/>
        </w:rPr>
      </w:pPr>
      <w:r w:rsidRPr="001F09CB">
        <w:rPr>
          <w:rFonts w:ascii="Sakkal Majalla" w:hAnsi="Sakkal Majalla" w:cs="AL-Mohanad" w:hint="cs"/>
          <w:sz w:val="28"/>
          <w:szCs w:val="28"/>
          <w:rtl/>
        </w:rPr>
        <w:t xml:space="preserve">مرفق خطاب 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>رئيس</w:t>
      </w:r>
      <w:r w:rsidR="00196916" w:rsidRPr="001F09CB">
        <w:rPr>
          <w:rFonts w:ascii="Sakkal Majalla" w:hAnsi="Sakkal Majalla" w:cs="AL-Mohanad" w:hint="cs"/>
          <w:sz w:val="28"/>
          <w:szCs w:val="28"/>
          <w:rtl/>
        </w:rPr>
        <w:t>ة</w:t>
      </w:r>
      <w:r w:rsidR="00D61B7E" w:rsidRPr="001F09CB">
        <w:rPr>
          <w:rFonts w:ascii="Sakkal Majalla" w:hAnsi="Sakkal Majalla" w:cs="AL-Mohanad" w:hint="cs"/>
          <w:sz w:val="28"/>
          <w:szCs w:val="28"/>
          <w:rtl/>
        </w:rPr>
        <w:t xml:space="preserve"> القسم</w:t>
      </w:r>
      <w:r w:rsidRPr="001F09CB">
        <w:rPr>
          <w:rFonts w:ascii="Sakkal Majalla" w:hAnsi="Sakkal Majalla" w:cs="AL-Mohanad" w:hint="cs"/>
          <w:sz w:val="28"/>
          <w:szCs w:val="28"/>
          <w:rtl/>
        </w:rPr>
        <w:t xml:space="preserve">، </w:t>
      </w:r>
      <w:r w:rsidR="00D61B7E" w:rsidRPr="001F09CB">
        <w:rPr>
          <w:rFonts w:ascii="Sakkal Majalla" w:hAnsi="Sakkal Majalla" w:cs="AL-Mohanad" w:hint="cs"/>
          <w:sz w:val="28"/>
          <w:szCs w:val="28"/>
          <w:rtl/>
        </w:rPr>
        <w:t>نم</w:t>
      </w:r>
      <w:r w:rsidR="00196916" w:rsidRPr="001F09CB">
        <w:rPr>
          <w:rFonts w:ascii="Sakkal Majalla" w:hAnsi="Sakkal Majalla" w:cs="AL-Mohanad" w:hint="cs"/>
          <w:sz w:val="28"/>
          <w:szCs w:val="28"/>
          <w:rtl/>
        </w:rPr>
        <w:t>و</w:t>
      </w:r>
      <w:r w:rsidR="00D61B7E" w:rsidRPr="001F09CB">
        <w:rPr>
          <w:rFonts w:ascii="Sakkal Majalla" w:hAnsi="Sakkal Majalla" w:cs="AL-Mohanad" w:hint="cs"/>
          <w:sz w:val="28"/>
          <w:szCs w:val="28"/>
          <w:rtl/>
        </w:rPr>
        <w:t>ذج بدل الكتب والمراجع</w:t>
      </w:r>
      <w:r w:rsidR="002678F3" w:rsidRPr="001F09CB">
        <w:rPr>
          <w:rFonts w:ascii="Sakkal Majalla" w:hAnsi="Sakkal Majalla" w:cs="AL-Mohanad" w:hint="cs"/>
          <w:sz w:val="28"/>
          <w:szCs w:val="28"/>
          <w:rtl/>
        </w:rPr>
        <w:t xml:space="preserve"> </w:t>
      </w:r>
      <w:r w:rsidRPr="001F09CB">
        <w:rPr>
          <w:rFonts w:ascii="Sakkal Majalla" w:hAnsi="Sakkal Majalla" w:cs="AL-Mohanad" w:hint="cs"/>
          <w:sz w:val="28"/>
          <w:szCs w:val="28"/>
          <w:rtl/>
        </w:rPr>
        <w:t>، كش</w:t>
      </w:r>
      <w:r w:rsidR="00173B73" w:rsidRPr="001F09CB">
        <w:rPr>
          <w:rFonts w:ascii="Sakkal Majalla" w:hAnsi="Sakkal Majalla" w:cs="AL-Mohanad" w:hint="cs"/>
          <w:sz w:val="28"/>
          <w:szCs w:val="28"/>
          <w:rtl/>
        </w:rPr>
        <w:t>ف الدرجات</w:t>
      </w:r>
      <w:r w:rsidR="002678F3" w:rsidRPr="001F09CB">
        <w:rPr>
          <w:rFonts w:ascii="Sakkal Majalla" w:eastAsia="Times New Roman" w:hAnsi="Sakkal Majalla" w:cs="AL-Mohanad" w:hint="cs"/>
          <w:sz w:val="28"/>
          <w:szCs w:val="28"/>
          <w:rtl/>
        </w:rPr>
        <w:t>.</w:t>
      </w:r>
    </w:p>
    <w:p w:rsidR="005115EA" w:rsidRPr="00D81ED9" w:rsidRDefault="005115EA" w:rsidP="00173B73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eastAsia="Times New Roman" w:hAnsi="Sakkal Majalla" w:cs="Sakkal Majalla"/>
          <w:sz w:val="28"/>
          <w:szCs w:val="28"/>
        </w:rPr>
      </w:pPr>
    </w:p>
    <w:p w:rsidR="003C3CB5" w:rsidRPr="001F09CB" w:rsidRDefault="001F09CB" w:rsidP="001F09CB">
      <w:pPr>
        <w:rPr>
          <w:rFonts w:ascii="Sakkal Majalla" w:hAnsi="Sakkal Majalla" w:cs="AL-Mohanad"/>
          <w:b/>
          <w:bCs/>
          <w:sz w:val="28"/>
          <w:szCs w:val="28"/>
        </w:rPr>
      </w:pPr>
      <w:r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            </w:t>
      </w:r>
      <w:r w:rsidR="00DC0BD4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             </w:t>
      </w:r>
      <w:r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  </w:t>
      </w:r>
      <w:r w:rsidR="007921DB" w:rsidRPr="001F09CB">
        <w:rPr>
          <w:rFonts w:ascii="Sakkal Majalla" w:hAnsi="Sakkal Majalla" w:cs="AL-Mohanad"/>
          <w:b/>
          <w:bCs/>
          <w:sz w:val="28"/>
          <w:szCs w:val="28"/>
          <w:rtl/>
        </w:rPr>
        <w:t xml:space="preserve">وتفضلوا بقبول </w:t>
      </w:r>
      <w:r w:rsidR="00600570" w:rsidRPr="001F09CB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فائق </w:t>
      </w:r>
      <w:r w:rsidR="007921DB" w:rsidRPr="001F09CB">
        <w:rPr>
          <w:rFonts w:ascii="Sakkal Majalla" w:hAnsi="Sakkal Majalla" w:cs="AL-Mohanad"/>
          <w:b/>
          <w:bCs/>
          <w:sz w:val="28"/>
          <w:szCs w:val="28"/>
          <w:rtl/>
        </w:rPr>
        <w:t>التحية والتقدير</w:t>
      </w:r>
      <w:r w:rsidR="005B302D" w:rsidRPr="001F09CB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</w:t>
      </w:r>
    </w:p>
    <w:p w:rsidR="00597B42" w:rsidRDefault="00597B42" w:rsidP="003C3CB5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1F09CB" w:rsidRDefault="001F09CB" w:rsidP="001F09CB">
      <w:pPr>
        <w:spacing w:after="0" w:line="240" w:lineRule="auto"/>
        <w:jc w:val="center"/>
        <w:rPr>
          <w:rFonts w:cs="AL-Mateen"/>
          <w:sz w:val="36"/>
          <w:szCs w:val="36"/>
          <w:rtl/>
        </w:rPr>
      </w:pPr>
      <w:r>
        <w:rPr>
          <w:rFonts w:cs="PT Bold Heading"/>
          <w:sz w:val="28"/>
          <w:szCs w:val="28"/>
        </w:rPr>
        <w:t xml:space="preserve"> </w:t>
      </w:r>
      <w:r w:rsidR="00597B42">
        <w:rPr>
          <w:rFonts w:cs="PT Bold Heading"/>
          <w:sz w:val="28"/>
          <w:szCs w:val="28"/>
        </w:rPr>
        <w:t xml:space="preserve"> </w:t>
      </w:r>
      <w:r w:rsidR="00924981">
        <w:rPr>
          <w:rFonts w:cs="PT Bold Heading" w:hint="cs"/>
          <w:sz w:val="28"/>
          <w:szCs w:val="28"/>
          <w:rtl/>
        </w:rPr>
        <w:t xml:space="preserve">                      </w:t>
      </w:r>
      <w:r w:rsidR="00597B42">
        <w:rPr>
          <w:rFonts w:cs="PT Bold Heading"/>
          <w:sz w:val="28"/>
          <w:szCs w:val="28"/>
        </w:rPr>
        <w:t xml:space="preserve">            </w:t>
      </w:r>
      <w:r w:rsidR="00924981">
        <w:rPr>
          <w:rFonts w:cs="PT Bold Heading" w:hint="cs"/>
          <w:sz w:val="28"/>
          <w:szCs w:val="28"/>
          <w:rtl/>
        </w:rPr>
        <w:t xml:space="preserve"> </w:t>
      </w:r>
      <w:r w:rsidR="00597B42">
        <w:rPr>
          <w:rFonts w:cs="PT Bold Heading"/>
          <w:sz w:val="28"/>
          <w:szCs w:val="28"/>
        </w:rPr>
        <w:t xml:space="preserve">                                            </w:t>
      </w:r>
      <w:r w:rsidR="00597B42" w:rsidRPr="001F09CB">
        <w:rPr>
          <w:rFonts w:cs="AL-Mateen" w:hint="cs"/>
          <w:sz w:val="36"/>
          <w:szCs w:val="36"/>
          <w:rtl/>
        </w:rPr>
        <w:t>وكيل</w:t>
      </w:r>
      <w:r w:rsidR="00196916" w:rsidRPr="001F09CB">
        <w:rPr>
          <w:rFonts w:cs="AL-Mateen" w:hint="cs"/>
          <w:sz w:val="36"/>
          <w:szCs w:val="36"/>
          <w:rtl/>
        </w:rPr>
        <w:t>ة</w:t>
      </w:r>
      <w:r w:rsidR="00597B42" w:rsidRPr="001F09CB">
        <w:rPr>
          <w:rFonts w:cs="AL-Mateen" w:hint="cs"/>
          <w:sz w:val="36"/>
          <w:szCs w:val="36"/>
          <w:rtl/>
        </w:rPr>
        <w:t xml:space="preserve">  كلية العلوم </w:t>
      </w:r>
      <w:r>
        <w:rPr>
          <w:rFonts w:cs="AL-Mateen" w:hint="cs"/>
          <w:sz w:val="36"/>
          <w:szCs w:val="36"/>
          <w:rtl/>
        </w:rPr>
        <w:t>للبحث والإبتكار</w:t>
      </w:r>
    </w:p>
    <w:p w:rsidR="001F09CB" w:rsidRPr="001F09CB" w:rsidRDefault="001F09CB" w:rsidP="001F09CB">
      <w:pPr>
        <w:spacing w:after="0" w:line="240" w:lineRule="auto"/>
        <w:jc w:val="center"/>
        <w:rPr>
          <w:rFonts w:cs="AL-Mateen"/>
          <w:sz w:val="52"/>
          <w:szCs w:val="52"/>
          <w:rtl/>
        </w:rPr>
      </w:pPr>
    </w:p>
    <w:p w:rsidR="00173B73" w:rsidRPr="001F09CB" w:rsidRDefault="001F09CB" w:rsidP="001F09CB">
      <w:pPr>
        <w:spacing w:after="0" w:line="240" w:lineRule="auto"/>
        <w:rPr>
          <w:rFonts w:cs="AL-Mateen"/>
          <w:sz w:val="36"/>
          <w:szCs w:val="36"/>
          <w:rtl/>
        </w:rPr>
      </w:pPr>
      <w:r>
        <w:rPr>
          <w:rFonts w:cs="AL-Mateen"/>
          <w:sz w:val="36"/>
          <w:szCs w:val="36"/>
        </w:rPr>
        <w:t xml:space="preserve">  </w:t>
      </w:r>
      <w:r w:rsidR="00597B42" w:rsidRPr="001F09CB">
        <w:rPr>
          <w:rFonts w:cs="AL-Mateen"/>
          <w:sz w:val="36"/>
          <w:szCs w:val="36"/>
        </w:rPr>
        <w:t xml:space="preserve">  </w:t>
      </w:r>
      <w:r w:rsidR="00924981">
        <w:rPr>
          <w:rFonts w:cs="AL-Mateen" w:hint="cs"/>
          <w:sz w:val="36"/>
          <w:szCs w:val="36"/>
          <w:rtl/>
        </w:rPr>
        <w:t xml:space="preserve">                      </w:t>
      </w:r>
      <w:r w:rsidR="00597B42" w:rsidRPr="001F09CB">
        <w:rPr>
          <w:rFonts w:cs="AL-Mateen"/>
          <w:sz w:val="36"/>
          <w:szCs w:val="36"/>
        </w:rPr>
        <w:t xml:space="preserve">                                                     </w:t>
      </w:r>
      <w:r w:rsidR="00597B42" w:rsidRPr="001F09CB">
        <w:rPr>
          <w:rFonts w:cs="AL-Mateen" w:hint="cs"/>
          <w:sz w:val="36"/>
          <w:szCs w:val="36"/>
          <w:rtl/>
        </w:rPr>
        <w:t>د.</w:t>
      </w:r>
      <w:r w:rsidR="00987DAB" w:rsidRPr="001F09CB">
        <w:rPr>
          <w:rFonts w:cs="AL-Mateen" w:hint="cs"/>
          <w:sz w:val="36"/>
          <w:szCs w:val="36"/>
          <w:rtl/>
        </w:rPr>
        <w:t>فاتن بنت محمد علي زيني</w:t>
      </w:r>
    </w:p>
    <w:p w:rsidR="00173B73" w:rsidRDefault="00173B73" w:rsidP="003C3CB5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173B73" w:rsidRDefault="00173B73" w:rsidP="003C3CB5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173B73" w:rsidRDefault="00173B73" w:rsidP="003C3CB5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302E47" w:rsidRPr="00E3094C" w:rsidRDefault="00302E47" w:rsidP="00E20053">
      <w:pPr>
        <w:rPr>
          <w:rFonts w:ascii="Arial" w:hAnsi="Arial" w:cs="PT Bold Heading"/>
          <w:sz w:val="32"/>
          <w:szCs w:val="32"/>
        </w:rPr>
      </w:pPr>
    </w:p>
    <w:sectPr w:rsidR="00302E47" w:rsidRPr="00E3094C" w:rsidSect="00B71FD9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2BE" w:rsidRDefault="000342BE" w:rsidP="00862D7D">
      <w:pPr>
        <w:spacing w:after="0" w:line="240" w:lineRule="auto"/>
      </w:pPr>
      <w:r>
        <w:separator/>
      </w:r>
    </w:p>
  </w:endnote>
  <w:endnote w:type="continuationSeparator" w:id="0">
    <w:p w:rsidR="000342BE" w:rsidRDefault="000342BE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64" w:rsidRDefault="00E3094C">
    <w:pPr>
      <w:pStyle w:val="Footer"/>
    </w:pPr>
    <w:r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E928F6" wp14:editId="0ED54A26">
          <wp:simplePos x="0" y="0"/>
          <wp:positionH relativeFrom="margin">
            <wp:posOffset>-704850</wp:posOffset>
          </wp:positionH>
          <wp:positionV relativeFrom="paragraph">
            <wp:posOffset>-480060</wp:posOffset>
          </wp:positionV>
          <wp:extent cx="1419225" cy="375920"/>
          <wp:effectExtent l="0" t="0" r="9525" b="5080"/>
          <wp:wrapTight wrapText="bothSides">
            <wp:wrapPolygon edited="0">
              <wp:start x="17976" y="0"/>
              <wp:lineTo x="0" y="4378"/>
              <wp:lineTo x="0" y="20797"/>
              <wp:lineTo x="21455" y="20797"/>
              <wp:lineTo x="21455" y="10946"/>
              <wp:lineTo x="19426" y="0"/>
              <wp:lineTo x="17976" y="0"/>
            </wp:wrapPolygon>
          </wp:wrapTight>
          <wp:docPr id="6" name="صورة 6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164">
      <w:rPr>
        <w:rFonts w:cs="PT Bold Headin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026B75" wp14:editId="7BE15113">
              <wp:simplePos x="0" y="0"/>
              <wp:positionH relativeFrom="rightMargin">
                <wp:align>left</wp:align>
              </wp:positionH>
              <wp:positionV relativeFrom="paragraph">
                <wp:posOffset>-337185</wp:posOffset>
              </wp:positionV>
              <wp:extent cx="638175" cy="35242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6164" w:rsidRDefault="003C3CB5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صباح</w:t>
                          </w:r>
                        </w:p>
                        <w:p w:rsidR="00836164" w:rsidRPr="00514F31" w:rsidRDefault="00836164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color w:val="4BACC6" w:themeColor="accent5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26B75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0;margin-top:-26.55pt;width:50.25pt;height:27.75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" filled="f" stroked="f" strokeweight=".5pt">
              <v:textbox>
                <w:txbxContent>
                  <w:p w:rsidR="00836164" w:rsidRDefault="003C3CB5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18"/>
                        <w:szCs w:val="18"/>
                        <w:rtl/>
                      </w:rPr>
                      <w:t>صباح</w:t>
                    </w:r>
                  </w:p>
                  <w:p w:rsidR="00836164" w:rsidRPr="00514F31" w:rsidRDefault="00836164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color w:val="4BACC6" w:themeColor="accent5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2BE" w:rsidRDefault="000342BE" w:rsidP="00862D7D">
      <w:pPr>
        <w:spacing w:after="0" w:line="240" w:lineRule="auto"/>
      </w:pPr>
      <w:r>
        <w:separator/>
      </w:r>
    </w:p>
  </w:footnote>
  <w:footnote w:type="continuationSeparator" w:id="0">
    <w:p w:rsidR="000342BE" w:rsidRDefault="000342BE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5A" w:rsidRDefault="00904296">
    <w:pPr>
      <w:pStyle w:val="Header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569F2F4B" wp14:editId="33E643A3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18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C5A" w:rsidRDefault="00077C5A">
    <w:pPr>
      <w:pStyle w:val="Header"/>
      <w:rPr>
        <w:rFonts w:cs="Times New Roman"/>
        <w:rtl/>
      </w:rPr>
    </w:pPr>
  </w:p>
  <w:p w:rsidR="00077C5A" w:rsidRDefault="00077C5A">
    <w:pPr>
      <w:pStyle w:val="Header"/>
      <w:rPr>
        <w:rFonts w:cs="Times New Roman"/>
        <w:rtl/>
      </w:rPr>
    </w:pPr>
  </w:p>
  <w:p w:rsidR="00077C5A" w:rsidRDefault="00077C5A">
    <w:pPr>
      <w:pStyle w:val="Header"/>
      <w:rPr>
        <w:rFonts w:cs="Times New Roman"/>
        <w:rtl/>
      </w:rPr>
    </w:pPr>
  </w:p>
  <w:p w:rsidR="00077C5A" w:rsidRDefault="00077C5A">
    <w:pPr>
      <w:pStyle w:val="Header"/>
      <w:rPr>
        <w:rFonts w:cs="Times New Roman"/>
        <w:rtl/>
      </w:rPr>
    </w:pPr>
  </w:p>
  <w:p w:rsidR="00077C5A" w:rsidRDefault="00077C5A">
    <w:pPr>
      <w:pStyle w:val="Header"/>
      <w:rPr>
        <w:rFonts w:cs="Times New Roman"/>
        <w:rtl/>
      </w:rPr>
    </w:pPr>
  </w:p>
  <w:p w:rsidR="00B4469C" w:rsidRDefault="00B446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21pt;visibility:visible;mso-wrap-style:square" o:bullet="t">
        <v:imagedata r:id="rId1" o:title=""/>
      </v:shape>
    </w:pict>
  </w:numPicBullet>
  <w:abstractNum w:abstractNumId="0" w15:restartNumberingAfterBreak="0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4F45C5"/>
    <w:multiLevelType w:val="hybridMultilevel"/>
    <w:tmpl w:val="95ECF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 w15:restartNumberingAfterBreak="0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13"/>
  </w:num>
  <w:num w:numId="5">
    <w:abstractNumId w:val="4"/>
  </w:num>
  <w:num w:numId="6">
    <w:abstractNumId w:val="6"/>
  </w:num>
  <w:num w:numId="7">
    <w:abstractNumId w:val="11"/>
  </w:num>
  <w:num w:numId="8">
    <w:abstractNumId w:val="16"/>
  </w:num>
  <w:num w:numId="9">
    <w:abstractNumId w:val="16"/>
  </w:num>
  <w:num w:numId="10">
    <w:abstractNumId w:val="9"/>
  </w:num>
  <w:num w:numId="11">
    <w:abstractNumId w:val="8"/>
  </w:num>
  <w:num w:numId="12">
    <w:abstractNumId w:val="3"/>
  </w:num>
  <w:num w:numId="13">
    <w:abstractNumId w:val="2"/>
  </w:num>
  <w:num w:numId="14">
    <w:abstractNumId w:val="7"/>
  </w:num>
  <w:num w:numId="15">
    <w:abstractNumId w:val="0"/>
  </w:num>
  <w:num w:numId="16">
    <w:abstractNumId w:val="12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F1"/>
    <w:rsid w:val="0000214D"/>
    <w:rsid w:val="000021CC"/>
    <w:rsid w:val="00004D2C"/>
    <w:rsid w:val="00014423"/>
    <w:rsid w:val="0002197F"/>
    <w:rsid w:val="00022AA7"/>
    <w:rsid w:val="000236B3"/>
    <w:rsid w:val="0003362E"/>
    <w:rsid w:val="000342BE"/>
    <w:rsid w:val="00040C1A"/>
    <w:rsid w:val="00041871"/>
    <w:rsid w:val="00041DA0"/>
    <w:rsid w:val="00042B9F"/>
    <w:rsid w:val="000455A5"/>
    <w:rsid w:val="00054A94"/>
    <w:rsid w:val="00054F9C"/>
    <w:rsid w:val="00057AB9"/>
    <w:rsid w:val="00057CF8"/>
    <w:rsid w:val="0006059A"/>
    <w:rsid w:val="00062A1E"/>
    <w:rsid w:val="0006782B"/>
    <w:rsid w:val="00071636"/>
    <w:rsid w:val="000727B1"/>
    <w:rsid w:val="00073422"/>
    <w:rsid w:val="00077C5A"/>
    <w:rsid w:val="0008454D"/>
    <w:rsid w:val="000A1127"/>
    <w:rsid w:val="000A4249"/>
    <w:rsid w:val="000A42EF"/>
    <w:rsid w:val="000A563A"/>
    <w:rsid w:val="000A6DDC"/>
    <w:rsid w:val="000B3F55"/>
    <w:rsid w:val="000C1B05"/>
    <w:rsid w:val="000E11E4"/>
    <w:rsid w:val="000E5270"/>
    <w:rsid w:val="000F51A9"/>
    <w:rsid w:val="000F7A83"/>
    <w:rsid w:val="000F7F28"/>
    <w:rsid w:val="001144CE"/>
    <w:rsid w:val="00122043"/>
    <w:rsid w:val="00125DA6"/>
    <w:rsid w:val="001275F6"/>
    <w:rsid w:val="00130451"/>
    <w:rsid w:val="00134F3D"/>
    <w:rsid w:val="00162C1F"/>
    <w:rsid w:val="001667BE"/>
    <w:rsid w:val="00167A70"/>
    <w:rsid w:val="00173B73"/>
    <w:rsid w:val="00177A0A"/>
    <w:rsid w:val="001804D4"/>
    <w:rsid w:val="0018188D"/>
    <w:rsid w:val="00196916"/>
    <w:rsid w:val="001A616F"/>
    <w:rsid w:val="001B0778"/>
    <w:rsid w:val="001B7F12"/>
    <w:rsid w:val="001C5345"/>
    <w:rsid w:val="001C5B9F"/>
    <w:rsid w:val="001C6A16"/>
    <w:rsid w:val="001D0A20"/>
    <w:rsid w:val="001D70D2"/>
    <w:rsid w:val="001F09CB"/>
    <w:rsid w:val="001F13FF"/>
    <w:rsid w:val="001F1685"/>
    <w:rsid w:val="002007D2"/>
    <w:rsid w:val="00203FA1"/>
    <w:rsid w:val="00220B17"/>
    <w:rsid w:val="00226650"/>
    <w:rsid w:val="00235FBF"/>
    <w:rsid w:val="00244025"/>
    <w:rsid w:val="00244597"/>
    <w:rsid w:val="0026217F"/>
    <w:rsid w:val="002657C6"/>
    <w:rsid w:val="00265ECB"/>
    <w:rsid w:val="002678F3"/>
    <w:rsid w:val="002717DC"/>
    <w:rsid w:val="00273627"/>
    <w:rsid w:val="00283B2C"/>
    <w:rsid w:val="00296C99"/>
    <w:rsid w:val="0029740E"/>
    <w:rsid w:val="002A33A3"/>
    <w:rsid w:val="002B1ADA"/>
    <w:rsid w:val="002B6B5C"/>
    <w:rsid w:val="002C0BE2"/>
    <w:rsid w:val="002F0D98"/>
    <w:rsid w:val="002F0F5F"/>
    <w:rsid w:val="00300570"/>
    <w:rsid w:val="003008F3"/>
    <w:rsid w:val="00302E47"/>
    <w:rsid w:val="00310805"/>
    <w:rsid w:val="00311F32"/>
    <w:rsid w:val="00313CF1"/>
    <w:rsid w:val="00321A4F"/>
    <w:rsid w:val="00333C26"/>
    <w:rsid w:val="00334EEC"/>
    <w:rsid w:val="00340D20"/>
    <w:rsid w:val="00341DF7"/>
    <w:rsid w:val="003447DC"/>
    <w:rsid w:val="00345523"/>
    <w:rsid w:val="003467F3"/>
    <w:rsid w:val="003509EB"/>
    <w:rsid w:val="0035622F"/>
    <w:rsid w:val="0035685E"/>
    <w:rsid w:val="00385C78"/>
    <w:rsid w:val="00386FF0"/>
    <w:rsid w:val="0038731A"/>
    <w:rsid w:val="003A5839"/>
    <w:rsid w:val="003C162D"/>
    <w:rsid w:val="003C3CB5"/>
    <w:rsid w:val="003C4C4F"/>
    <w:rsid w:val="003E1C20"/>
    <w:rsid w:val="003F2EEF"/>
    <w:rsid w:val="004138D1"/>
    <w:rsid w:val="00413C8C"/>
    <w:rsid w:val="00420BEE"/>
    <w:rsid w:val="00427C9C"/>
    <w:rsid w:val="004311FC"/>
    <w:rsid w:val="004318F0"/>
    <w:rsid w:val="00434D73"/>
    <w:rsid w:val="00446AF3"/>
    <w:rsid w:val="00460B8D"/>
    <w:rsid w:val="00482C15"/>
    <w:rsid w:val="00486DCA"/>
    <w:rsid w:val="00487C38"/>
    <w:rsid w:val="00490D4A"/>
    <w:rsid w:val="004938F6"/>
    <w:rsid w:val="00494617"/>
    <w:rsid w:val="0049776D"/>
    <w:rsid w:val="004A5DCC"/>
    <w:rsid w:val="004B0792"/>
    <w:rsid w:val="004B479E"/>
    <w:rsid w:val="004C19C8"/>
    <w:rsid w:val="004C1D3F"/>
    <w:rsid w:val="004D2A0B"/>
    <w:rsid w:val="004D3A68"/>
    <w:rsid w:val="004E495F"/>
    <w:rsid w:val="004F14A8"/>
    <w:rsid w:val="00505D69"/>
    <w:rsid w:val="005115EA"/>
    <w:rsid w:val="00514F31"/>
    <w:rsid w:val="0052227D"/>
    <w:rsid w:val="005229CA"/>
    <w:rsid w:val="00523D3A"/>
    <w:rsid w:val="00525598"/>
    <w:rsid w:val="00527CDB"/>
    <w:rsid w:val="005309A7"/>
    <w:rsid w:val="00535A63"/>
    <w:rsid w:val="005369C1"/>
    <w:rsid w:val="00537F7C"/>
    <w:rsid w:val="00541859"/>
    <w:rsid w:val="0054607F"/>
    <w:rsid w:val="00556707"/>
    <w:rsid w:val="00561E40"/>
    <w:rsid w:val="005622ED"/>
    <w:rsid w:val="00570BCC"/>
    <w:rsid w:val="00572BA0"/>
    <w:rsid w:val="005736D8"/>
    <w:rsid w:val="0058528B"/>
    <w:rsid w:val="00590605"/>
    <w:rsid w:val="005966DF"/>
    <w:rsid w:val="00597B42"/>
    <w:rsid w:val="005A08CB"/>
    <w:rsid w:val="005B2B89"/>
    <w:rsid w:val="005B302D"/>
    <w:rsid w:val="005B3BBC"/>
    <w:rsid w:val="005B7781"/>
    <w:rsid w:val="005D370C"/>
    <w:rsid w:val="005D62FD"/>
    <w:rsid w:val="005E4FC7"/>
    <w:rsid w:val="005F0CD5"/>
    <w:rsid w:val="005F4F27"/>
    <w:rsid w:val="00600570"/>
    <w:rsid w:val="006024EE"/>
    <w:rsid w:val="006305C7"/>
    <w:rsid w:val="00634897"/>
    <w:rsid w:val="006404BE"/>
    <w:rsid w:val="00646465"/>
    <w:rsid w:val="00652C39"/>
    <w:rsid w:val="00656BA1"/>
    <w:rsid w:val="0066172B"/>
    <w:rsid w:val="006664BB"/>
    <w:rsid w:val="00696AB3"/>
    <w:rsid w:val="006A680C"/>
    <w:rsid w:val="006B28C6"/>
    <w:rsid w:val="006B4764"/>
    <w:rsid w:val="006B5FFD"/>
    <w:rsid w:val="006C51C3"/>
    <w:rsid w:val="006E53E8"/>
    <w:rsid w:val="006F630B"/>
    <w:rsid w:val="00702E2E"/>
    <w:rsid w:val="007212D1"/>
    <w:rsid w:val="00721B23"/>
    <w:rsid w:val="007255FC"/>
    <w:rsid w:val="00725860"/>
    <w:rsid w:val="007263B6"/>
    <w:rsid w:val="00733273"/>
    <w:rsid w:val="0073709D"/>
    <w:rsid w:val="0074016B"/>
    <w:rsid w:val="00760184"/>
    <w:rsid w:val="0076414A"/>
    <w:rsid w:val="00776523"/>
    <w:rsid w:val="00776533"/>
    <w:rsid w:val="00784561"/>
    <w:rsid w:val="007921DB"/>
    <w:rsid w:val="00794BB4"/>
    <w:rsid w:val="007A18F6"/>
    <w:rsid w:val="007A394B"/>
    <w:rsid w:val="007A454A"/>
    <w:rsid w:val="007A675F"/>
    <w:rsid w:val="007B2364"/>
    <w:rsid w:val="007B5D75"/>
    <w:rsid w:val="007B779D"/>
    <w:rsid w:val="007C462B"/>
    <w:rsid w:val="007C5FB6"/>
    <w:rsid w:val="007D08A8"/>
    <w:rsid w:val="007D0A45"/>
    <w:rsid w:val="007E4ECA"/>
    <w:rsid w:val="00806BE0"/>
    <w:rsid w:val="00811E2B"/>
    <w:rsid w:val="00812382"/>
    <w:rsid w:val="00825C9A"/>
    <w:rsid w:val="008278AB"/>
    <w:rsid w:val="00832951"/>
    <w:rsid w:val="00833944"/>
    <w:rsid w:val="00836164"/>
    <w:rsid w:val="00843DC7"/>
    <w:rsid w:val="00850930"/>
    <w:rsid w:val="00853D1F"/>
    <w:rsid w:val="00857BF3"/>
    <w:rsid w:val="00861235"/>
    <w:rsid w:val="00862D7D"/>
    <w:rsid w:val="008718F1"/>
    <w:rsid w:val="00871FDC"/>
    <w:rsid w:val="00874F9A"/>
    <w:rsid w:val="00875452"/>
    <w:rsid w:val="0088136A"/>
    <w:rsid w:val="00883202"/>
    <w:rsid w:val="008B3B85"/>
    <w:rsid w:val="008C17AE"/>
    <w:rsid w:val="008C1DB2"/>
    <w:rsid w:val="008C6512"/>
    <w:rsid w:val="008C653D"/>
    <w:rsid w:val="008C72E1"/>
    <w:rsid w:val="008D3AF1"/>
    <w:rsid w:val="008D3DFA"/>
    <w:rsid w:val="008D5921"/>
    <w:rsid w:val="008F4493"/>
    <w:rsid w:val="00904296"/>
    <w:rsid w:val="00913674"/>
    <w:rsid w:val="0091404F"/>
    <w:rsid w:val="00921B77"/>
    <w:rsid w:val="00924981"/>
    <w:rsid w:val="00925165"/>
    <w:rsid w:val="009278EC"/>
    <w:rsid w:val="0093527D"/>
    <w:rsid w:val="00937785"/>
    <w:rsid w:val="00943F2B"/>
    <w:rsid w:val="00954A1B"/>
    <w:rsid w:val="0095697B"/>
    <w:rsid w:val="009662C2"/>
    <w:rsid w:val="009777A8"/>
    <w:rsid w:val="00980BB9"/>
    <w:rsid w:val="00982FA7"/>
    <w:rsid w:val="009858DE"/>
    <w:rsid w:val="00987DAB"/>
    <w:rsid w:val="00993285"/>
    <w:rsid w:val="009A52B4"/>
    <w:rsid w:val="009A5D2D"/>
    <w:rsid w:val="009B612D"/>
    <w:rsid w:val="009B6644"/>
    <w:rsid w:val="009B7E11"/>
    <w:rsid w:val="009C19A8"/>
    <w:rsid w:val="009C23AF"/>
    <w:rsid w:val="009C2914"/>
    <w:rsid w:val="009D4C50"/>
    <w:rsid w:val="009D53A5"/>
    <w:rsid w:val="009E01FD"/>
    <w:rsid w:val="009F0EC0"/>
    <w:rsid w:val="009F1ABA"/>
    <w:rsid w:val="009F32AE"/>
    <w:rsid w:val="00A01DB0"/>
    <w:rsid w:val="00A05F04"/>
    <w:rsid w:val="00A2038A"/>
    <w:rsid w:val="00A24953"/>
    <w:rsid w:val="00A32A73"/>
    <w:rsid w:val="00A44547"/>
    <w:rsid w:val="00A45A01"/>
    <w:rsid w:val="00A460CD"/>
    <w:rsid w:val="00A669AC"/>
    <w:rsid w:val="00A728CB"/>
    <w:rsid w:val="00A7522D"/>
    <w:rsid w:val="00A8324F"/>
    <w:rsid w:val="00A833B2"/>
    <w:rsid w:val="00A91F59"/>
    <w:rsid w:val="00A94F8B"/>
    <w:rsid w:val="00A97D23"/>
    <w:rsid w:val="00AA2605"/>
    <w:rsid w:val="00AA3028"/>
    <w:rsid w:val="00AA458B"/>
    <w:rsid w:val="00AB0A0B"/>
    <w:rsid w:val="00AB0FE3"/>
    <w:rsid w:val="00AB573C"/>
    <w:rsid w:val="00AB743B"/>
    <w:rsid w:val="00AB77A1"/>
    <w:rsid w:val="00AD0733"/>
    <w:rsid w:val="00AD43F6"/>
    <w:rsid w:val="00AF19F3"/>
    <w:rsid w:val="00AF3635"/>
    <w:rsid w:val="00B01FBF"/>
    <w:rsid w:val="00B0275B"/>
    <w:rsid w:val="00B073CB"/>
    <w:rsid w:val="00B2469F"/>
    <w:rsid w:val="00B35CF0"/>
    <w:rsid w:val="00B4469C"/>
    <w:rsid w:val="00B46355"/>
    <w:rsid w:val="00B57714"/>
    <w:rsid w:val="00B637EE"/>
    <w:rsid w:val="00B66399"/>
    <w:rsid w:val="00B67492"/>
    <w:rsid w:val="00B71FD9"/>
    <w:rsid w:val="00B81674"/>
    <w:rsid w:val="00B8261F"/>
    <w:rsid w:val="00B83404"/>
    <w:rsid w:val="00BA30A8"/>
    <w:rsid w:val="00BA7A1D"/>
    <w:rsid w:val="00BE488E"/>
    <w:rsid w:val="00BF2FC2"/>
    <w:rsid w:val="00BF5035"/>
    <w:rsid w:val="00BF5094"/>
    <w:rsid w:val="00C03E2C"/>
    <w:rsid w:val="00C06766"/>
    <w:rsid w:val="00C06C59"/>
    <w:rsid w:val="00C124E1"/>
    <w:rsid w:val="00C170DB"/>
    <w:rsid w:val="00C21528"/>
    <w:rsid w:val="00C227FB"/>
    <w:rsid w:val="00C22AF8"/>
    <w:rsid w:val="00C26A80"/>
    <w:rsid w:val="00C31D53"/>
    <w:rsid w:val="00C332F5"/>
    <w:rsid w:val="00C3551C"/>
    <w:rsid w:val="00C35DF4"/>
    <w:rsid w:val="00C44078"/>
    <w:rsid w:val="00C44AC7"/>
    <w:rsid w:val="00C47D7C"/>
    <w:rsid w:val="00C81452"/>
    <w:rsid w:val="00C837F1"/>
    <w:rsid w:val="00C8502A"/>
    <w:rsid w:val="00C8512C"/>
    <w:rsid w:val="00C91B7D"/>
    <w:rsid w:val="00C95049"/>
    <w:rsid w:val="00C95F9C"/>
    <w:rsid w:val="00CA4207"/>
    <w:rsid w:val="00CA5341"/>
    <w:rsid w:val="00CB49CB"/>
    <w:rsid w:val="00CB543B"/>
    <w:rsid w:val="00CB76DD"/>
    <w:rsid w:val="00CC6498"/>
    <w:rsid w:val="00CD1CB9"/>
    <w:rsid w:val="00CD3A88"/>
    <w:rsid w:val="00CE37E2"/>
    <w:rsid w:val="00CF58BC"/>
    <w:rsid w:val="00D0192A"/>
    <w:rsid w:val="00D065B9"/>
    <w:rsid w:val="00D06E00"/>
    <w:rsid w:val="00D10CC5"/>
    <w:rsid w:val="00D10F47"/>
    <w:rsid w:val="00D161B2"/>
    <w:rsid w:val="00D16FA9"/>
    <w:rsid w:val="00D2088A"/>
    <w:rsid w:val="00D210B5"/>
    <w:rsid w:val="00D30C0B"/>
    <w:rsid w:val="00D33B8F"/>
    <w:rsid w:val="00D45482"/>
    <w:rsid w:val="00D47A6B"/>
    <w:rsid w:val="00D61B7E"/>
    <w:rsid w:val="00D6653F"/>
    <w:rsid w:val="00D674A5"/>
    <w:rsid w:val="00D81ED9"/>
    <w:rsid w:val="00D826D9"/>
    <w:rsid w:val="00D8696E"/>
    <w:rsid w:val="00D86AE9"/>
    <w:rsid w:val="00D87A23"/>
    <w:rsid w:val="00D9226B"/>
    <w:rsid w:val="00D9749F"/>
    <w:rsid w:val="00DB296A"/>
    <w:rsid w:val="00DC0301"/>
    <w:rsid w:val="00DC0BD4"/>
    <w:rsid w:val="00DC120F"/>
    <w:rsid w:val="00DC25A8"/>
    <w:rsid w:val="00DC265E"/>
    <w:rsid w:val="00DD3A2C"/>
    <w:rsid w:val="00DD3FF7"/>
    <w:rsid w:val="00DD60ED"/>
    <w:rsid w:val="00DD6A43"/>
    <w:rsid w:val="00DE007F"/>
    <w:rsid w:val="00DE3B26"/>
    <w:rsid w:val="00E043ED"/>
    <w:rsid w:val="00E1559F"/>
    <w:rsid w:val="00E20053"/>
    <w:rsid w:val="00E3094C"/>
    <w:rsid w:val="00E41CDA"/>
    <w:rsid w:val="00E420ED"/>
    <w:rsid w:val="00E43CCD"/>
    <w:rsid w:val="00E455AA"/>
    <w:rsid w:val="00E54CBD"/>
    <w:rsid w:val="00E62EE1"/>
    <w:rsid w:val="00E64CC8"/>
    <w:rsid w:val="00E80B20"/>
    <w:rsid w:val="00E81CA4"/>
    <w:rsid w:val="00E83049"/>
    <w:rsid w:val="00E87651"/>
    <w:rsid w:val="00E95E1E"/>
    <w:rsid w:val="00EA082B"/>
    <w:rsid w:val="00EA4A6D"/>
    <w:rsid w:val="00EC6988"/>
    <w:rsid w:val="00ED331A"/>
    <w:rsid w:val="00ED4789"/>
    <w:rsid w:val="00ED7286"/>
    <w:rsid w:val="00EE27E3"/>
    <w:rsid w:val="00EE339F"/>
    <w:rsid w:val="00EE52AA"/>
    <w:rsid w:val="00EE6C7A"/>
    <w:rsid w:val="00EF2BB8"/>
    <w:rsid w:val="00EF6CDA"/>
    <w:rsid w:val="00F01F9E"/>
    <w:rsid w:val="00F065BF"/>
    <w:rsid w:val="00F078A3"/>
    <w:rsid w:val="00F12418"/>
    <w:rsid w:val="00F159B3"/>
    <w:rsid w:val="00F16FCC"/>
    <w:rsid w:val="00F17D95"/>
    <w:rsid w:val="00F204A1"/>
    <w:rsid w:val="00F21733"/>
    <w:rsid w:val="00F21F43"/>
    <w:rsid w:val="00F23D4B"/>
    <w:rsid w:val="00F264EE"/>
    <w:rsid w:val="00F374A7"/>
    <w:rsid w:val="00F37D4C"/>
    <w:rsid w:val="00F413AC"/>
    <w:rsid w:val="00F44AE4"/>
    <w:rsid w:val="00F4687B"/>
    <w:rsid w:val="00F47DCA"/>
    <w:rsid w:val="00F66525"/>
    <w:rsid w:val="00F717D0"/>
    <w:rsid w:val="00F72887"/>
    <w:rsid w:val="00F73B92"/>
    <w:rsid w:val="00F7420E"/>
    <w:rsid w:val="00F77734"/>
    <w:rsid w:val="00F82874"/>
    <w:rsid w:val="00F85096"/>
    <w:rsid w:val="00F8686F"/>
    <w:rsid w:val="00F90832"/>
    <w:rsid w:val="00F9556C"/>
    <w:rsid w:val="00F96207"/>
    <w:rsid w:val="00FA1290"/>
    <w:rsid w:val="00FA520E"/>
    <w:rsid w:val="00FA59FA"/>
    <w:rsid w:val="00FA733C"/>
    <w:rsid w:val="00FB2CF1"/>
    <w:rsid w:val="00FB6138"/>
    <w:rsid w:val="00FD06C3"/>
    <w:rsid w:val="00FD12A4"/>
    <w:rsid w:val="00FE2261"/>
    <w:rsid w:val="00FE6138"/>
    <w:rsid w:val="00FF0258"/>
    <w:rsid w:val="00FF10F6"/>
    <w:rsid w:val="00FF2F8F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1FD9"/>
  </w:style>
  <w:style w:type="paragraph" w:styleId="Heading1">
    <w:name w:val="heading 1"/>
    <w:basedOn w:val="Normal"/>
    <w:next w:val="Normal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71FD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D7D"/>
  </w:style>
  <w:style w:type="paragraph" w:styleId="Footer">
    <w:name w:val="footer"/>
    <w:basedOn w:val="Normal"/>
    <w:link w:val="Footer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D7D"/>
  </w:style>
  <w:style w:type="table" w:styleId="TableGrid">
    <w:name w:val="Table Grid"/>
    <w:basedOn w:val="TableNormal"/>
    <w:uiPriority w:val="39"/>
    <w:unhideWhenUsed/>
    <w:rsid w:val="0043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gnature">
    <w:name w:val="Signature"/>
    <w:basedOn w:val="Normal"/>
    <w:link w:val="SignatureChar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TableNormal"/>
    <w:uiPriority w:val="49"/>
    <w:rsid w:val="00FB2CF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944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34552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ECA4ACCF4149BEAA7728E82EB8F8" ma:contentTypeVersion="14" ma:contentTypeDescription="Create a new document." ma:contentTypeScope="" ma:versionID="80a3dd3506fc53d726f0760821731416">
  <xsd:schema xmlns:xsd="http://www.w3.org/2001/XMLSchema" xmlns:xs="http://www.w3.org/2001/XMLSchema" xmlns:p="http://schemas.microsoft.com/office/2006/metadata/properties" xmlns:ns3="603f333d-2b2a-448a-a738-179275d601f9" xmlns:ns4="6aa5da2d-118d-4755-8ad4-f6660b43b45e" targetNamespace="http://schemas.microsoft.com/office/2006/metadata/properties" ma:root="true" ma:fieldsID="66b3cba85a2890acefe446a85481c36c" ns3:_="" ns4:_="">
    <xsd:import namespace="603f333d-2b2a-448a-a738-179275d601f9"/>
    <xsd:import namespace="6aa5da2d-118d-4755-8ad4-f6660b43b4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f333d-2b2a-448a-a738-179275d60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5da2d-118d-4755-8ad4-f6660b43b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D2B8-2B3E-4BB3-A304-BC4A2998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f333d-2b2a-448a-a738-179275d601f9"/>
    <ds:schemaRef ds:uri="6aa5da2d-118d-4755-8ad4-f6660b43b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51F148-F65C-46FF-B162-E13F6F628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</Template>
  <TotalTime>7689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seef7</dc:creator>
  <cp:lastModifiedBy>صباح حسن محمد غفوري </cp:lastModifiedBy>
  <cp:revision>51</cp:revision>
  <cp:lastPrinted>2024-06-10T06:46:00Z</cp:lastPrinted>
  <dcterms:created xsi:type="dcterms:W3CDTF">2022-06-13T08:28:00Z</dcterms:created>
  <dcterms:modified xsi:type="dcterms:W3CDTF">2024-09-17T08:58:00Z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0x010100D456ECA4ACCF4149BEAA7728E82EB8F8</vt:lpwstr>
  </property>
</Properties>
</file>