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247" w:rsidRPr="00787A6C" w:rsidRDefault="00980247" w:rsidP="001F22D6">
      <w:pPr>
        <w:ind w:left="-384" w:hanging="142"/>
        <w:rPr>
          <w:rFonts w:ascii="Sakkal Majalla" w:hAnsi="Sakkal Majalla" w:cs="Sakkal Majalla"/>
          <w:rtl/>
        </w:rPr>
      </w:pPr>
    </w:p>
    <w:p w:rsidR="00211274" w:rsidRPr="00D85658" w:rsidRDefault="007921DB" w:rsidP="00215AFA">
      <w:pPr>
        <w:ind w:left="-668"/>
        <w:rPr>
          <w:rFonts w:ascii="ae_AlMohanad" w:hAnsi="ae_AlMohanad" w:cs="AL-Mohanad"/>
          <w:rtl/>
        </w:rPr>
      </w:pPr>
      <w:r w:rsidRPr="0020734A">
        <w:rPr>
          <w:rFonts w:ascii="ae_AlMohanad" w:hAnsi="ae_AlMohanad" w:cs="AL-Mohanad"/>
          <w:rtl/>
        </w:rPr>
        <w:t xml:space="preserve">الموضوع: </w:t>
      </w:r>
      <w:r w:rsidR="00787A6C" w:rsidRPr="0020734A">
        <w:rPr>
          <w:rFonts w:ascii="ae_AlMohanad" w:hAnsi="ae_AlMohanad" w:cs="AL-Mohanad"/>
          <w:rtl/>
        </w:rPr>
        <w:t>بشأن طلب</w:t>
      </w:r>
      <w:r w:rsidR="00FE11C4" w:rsidRPr="0020734A">
        <w:rPr>
          <w:rFonts w:ascii="ae_AlMohanad" w:hAnsi="ae_AlMohanad" w:cs="AL-Mohanad"/>
          <w:rtl/>
        </w:rPr>
        <w:t xml:space="preserve"> حجز قاعة شبكة لمناقشة </w:t>
      </w:r>
      <w:r w:rsidR="00215AFA">
        <w:rPr>
          <w:rFonts w:ascii="ae_AlMohanad" w:hAnsi="ae_AlMohanad" w:cs="AL-Mohanad" w:hint="cs"/>
          <w:rtl/>
        </w:rPr>
        <w:t>-----</w:t>
      </w:r>
      <w:r w:rsidR="00E20053" w:rsidRPr="0020734A">
        <w:rPr>
          <w:rFonts w:ascii="ae_AlMohanad" w:hAnsi="ae_AlMohanad" w:cs="AL-Mohanad"/>
          <w:rtl/>
        </w:rPr>
        <w:t xml:space="preserve"> </w:t>
      </w:r>
      <w:r w:rsidR="00321A4F" w:rsidRPr="0020734A">
        <w:rPr>
          <w:rFonts w:ascii="ae_AlMohanad" w:hAnsi="ae_AlMohanad" w:cs="AL-Mohanad"/>
          <w:rtl/>
        </w:rPr>
        <w:t xml:space="preserve"> </w:t>
      </w:r>
    </w:p>
    <w:p w:rsidR="00041DA0" w:rsidRPr="0020734A" w:rsidRDefault="001F22D6" w:rsidP="001F22D6">
      <w:pPr>
        <w:tabs>
          <w:tab w:val="left" w:pos="1092"/>
        </w:tabs>
        <w:spacing w:after="0" w:line="276" w:lineRule="auto"/>
        <w:ind w:left="-810" w:right="-90" w:hanging="709"/>
        <w:rPr>
          <w:rFonts w:cs="AL-Mateen"/>
          <w:sz w:val="36"/>
          <w:szCs w:val="36"/>
          <w:rtl/>
        </w:rPr>
      </w:pPr>
      <w:r>
        <w:rPr>
          <w:rFonts w:cs="AL-Mateen" w:hint="cs"/>
          <w:sz w:val="36"/>
          <w:szCs w:val="36"/>
          <w:rtl/>
        </w:rPr>
        <w:t xml:space="preserve">               </w:t>
      </w:r>
      <w:r w:rsidR="00385FFC" w:rsidRPr="0020734A">
        <w:rPr>
          <w:rFonts w:cs="AL-Mateen" w:hint="cs"/>
          <w:sz w:val="36"/>
          <w:szCs w:val="36"/>
          <w:rtl/>
        </w:rPr>
        <w:t>سعادة مدي</w:t>
      </w:r>
      <w:r w:rsidR="00C24439" w:rsidRPr="0020734A">
        <w:rPr>
          <w:rFonts w:cs="AL-Mateen" w:hint="cs"/>
          <w:sz w:val="36"/>
          <w:szCs w:val="36"/>
          <w:rtl/>
        </w:rPr>
        <w:t xml:space="preserve">ر </w:t>
      </w:r>
      <w:r w:rsidR="006D1F48" w:rsidRPr="0020734A">
        <w:rPr>
          <w:rFonts w:cs="AL-Mateen" w:hint="cs"/>
          <w:sz w:val="36"/>
          <w:szCs w:val="36"/>
          <w:rtl/>
        </w:rPr>
        <w:t>وحدة</w:t>
      </w:r>
      <w:r w:rsidR="00C24439" w:rsidRPr="0020734A">
        <w:rPr>
          <w:rFonts w:cs="AL-Mateen" w:hint="cs"/>
          <w:sz w:val="36"/>
          <w:szCs w:val="36"/>
          <w:rtl/>
        </w:rPr>
        <w:t xml:space="preserve"> النقل التلفزيوني</w:t>
      </w:r>
      <w:r w:rsidR="00980247" w:rsidRPr="0020734A">
        <w:rPr>
          <w:rFonts w:cs="AL-Mateen" w:hint="cs"/>
          <w:sz w:val="36"/>
          <w:szCs w:val="36"/>
          <w:rtl/>
        </w:rPr>
        <w:t xml:space="preserve"> والدعم الفني</w:t>
      </w:r>
      <w:r w:rsidR="00603E61" w:rsidRPr="0020734A">
        <w:rPr>
          <w:rFonts w:cs="AL-Mateen" w:hint="cs"/>
          <w:sz w:val="36"/>
          <w:szCs w:val="36"/>
          <w:rtl/>
        </w:rPr>
        <w:t xml:space="preserve">      </w:t>
      </w:r>
      <w:r w:rsidR="005B4484" w:rsidRPr="0020734A">
        <w:rPr>
          <w:rFonts w:cs="AL-Mateen" w:hint="cs"/>
          <w:sz w:val="36"/>
          <w:szCs w:val="36"/>
          <w:rtl/>
        </w:rPr>
        <w:t xml:space="preserve">          </w:t>
      </w:r>
      <w:r w:rsidR="00980247" w:rsidRPr="0020734A">
        <w:rPr>
          <w:rFonts w:cs="AL-Mateen" w:hint="cs"/>
          <w:sz w:val="36"/>
          <w:szCs w:val="36"/>
          <w:rtl/>
        </w:rPr>
        <w:t xml:space="preserve">  </w:t>
      </w:r>
      <w:r w:rsidR="00787A6C" w:rsidRPr="0020734A">
        <w:rPr>
          <w:rFonts w:cs="AL-Mateen" w:hint="cs"/>
          <w:sz w:val="36"/>
          <w:szCs w:val="36"/>
          <w:rtl/>
        </w:rPr>
        <w:t xml:space="preserve">           </w:t>
      </w:r>
      <w:r w:rsidR="00FF698E">
        <w:rPr>
          <w:rFonts w:cs="AL-Mateen" w:hint="cs"/>
          <w:sz w:val="36"/>
          <w:szCs w:val="36"/>
          <w:rtl/>
        </w:rPr>
        <w:t xml:space="preserve">                            </w:t>
      </w:r>
      <w:r w:rsidR="00787A6C" w:rsidRPr="0020734A">
        <w:rPr>
          <w:rFonts w:cs="AL-Mateen" w:hint="cs"/>
          <w:sz w:val="36"/>
          <w:szCs w:val="36"/>
          <w:rtl/>
        </w:rPr>
        <w:t xml:space="preserve">   </w:t>
      </w:r>
      <w:r w:rsidR="005B4484" w:rsidRPr="0020734A">
        <w:rPr>
          <w:rFonts w:cs="AL-Mateen"/>
          <w:sz w:val="36"/>
          <w:szCs w:val="36"/>
        </w:rPr>
        <w:t xml:space="preserve"> </w:t>
      </w:r>
      <w:r w:rsidR="00E901D3" w:rsidRPr="0020734A">
        <w:rPr>
          <w:rFonts w:cs="AL-Mateen"/>
          <w:sz w:val="36"/>
          <w:szCs w:val="36"/>
        </w:rPr>
        <w:t xml:space="preserve"> </w:t>
      </w:r>
      <w:r w:rsidR="005B4484" w:rsidRPr="0020734A">
        <w:rPr>
          <w:rFonts w:cs="AL-Mateen"/>
          <w:sz w:val="36"/>
          <w:szCs w:val="36"/>
        </w:rPr>
        <w:t xml:space="preserve">     </w:t>
      </w:r>
      <w:r>
        <w:rPr>
          <w:rFonts w:cs="AL-Mateen" w:hint="cs"/>
          <w:sz w:val="36"/>
          <w:szCs w:val="36"/>
          <w:rtl/>
        </w:rPr>
        <w:t>حفظكم</w:t>
      </w:r>
      <w:r w:rsidR="00603E61" w:rsidRPr="0020734A">
        <w:rPr>
          <w:rFonts w:cs="AL-Mateen" w:hint="cs"/>
          <w:sz w:val="36"/>
          <w:szCs w:val="36"/>
          <w:rtl/>
        </w:rPr>
        <w:t xml:space="preserve"> الله </w:t>
      </w:r>
      <w:r w:rsidR="00F8686F" w:rsidRPr="0020734A">
        <w:rPr>
          <w:rFonts w:asciiTheme="minorBidi" w:hAnsiTheme="minorBidi" w:cs="AL-Mateen"/>
          <w:sz w:val="36"/>
          <w:szCs w:val="36"/>
          <w:rtl/>
        </w:rPr>
        <w:t>السلام عليكم ورحمة الله وبركاته</w:t>
      </w:r>
      <w:r w:rsidR="00F8686F" w:rsidRPr="0020734A">
        <w:rPr>
          <w:rFonts w:cs="AL-Mateen"/>
          <w:sz w:val="36"/>
          <w:szCs w:val="36"/>
          <w:rtl/>
        </w:rPr>
        <w:t xml:space="preserve"> </w:t>
      </w:r>
      <w:r w:rsidR="002B6B5C" w:rsidRPr="0020734A">
        <w:rPr>
          <w:rFonts w:cs="AL-Mateen" w:hint="cs"/>
          <w:sz w:val="36"/>
          <w:szCs w:val="36"/>
          <w:rtl/>
        </w:rPr>
        <w:t xml:space="preserve">       </w:t>
      </w:r>
      <w:r w:rsidR="00B83404" w:rsidRPr="0020734A">
        <w:rPr>
          <w:rFonts w:cs="AL-Mateen" w:hint="cs"/>
          <w:sz w:val="36"/>
          <w:szCs w:val="36"/>
          <w:rtl/>
        </w:rPr>
        <w:t xml:space="preserve">  </w:t>
      </w:r>
      <w:r w:rsidR="00341DF7" w:rsidRPr="0020734A">
        <w:rPr>
          <w:rFonts w:cs="AL-Mateen" w:hint="cs"/>
          <w:sz w:val="36"/>
          <w:szCs w:val="36"/>
          <w:rtl/>
        </w:rPr>
        <w:t xml:space="preserve">  </w:t>
      </w:r>
    </w:p>
    <w:p w:rsidR="00FB0271" w:rsidRPr="001F22D6" w:rsidRDefault="00E20053" w:rsidP="00215AFA">
      <w:pPr>
        <w:spacing w:after="0" w:line="240" w:lineRule="auto"/>
        <w:ind w:left="-1093" w:right="-284"/>
        <w:jc w:val="center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073422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 w:rsidR="00904296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787A6C" w:rsidRPr="001F22D6">
        <w:rPr>
          <w:rFonts w:ascii="Sakkal Majalla" w:hAnsi="Sakkal Majalla" w:cs="Sakkal Majalla"/>
          <w:sz w:val="28"/>
          <w:szCs w:val="28"/>
          <w:rtl/>
        </w:rPr>
        <w:t>يطيب لوكالة البحث والابتكار أن تهدي سعادتكم أطيب تحياتها،</w:t>
      </w:r>
      <w:r w:rsidRPr="001F22D6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D608D1" w:rsidRPr="001F22D6">
        <w:rPr>
          <w:rFonts w:ascii="Sakkal Majalla" w:hAnsi="Sakkal Majalla" w:cs="Sakkal Majalla"/>
          <w:sz w:val="28"/>
          <w:szCs w:val="28"/>
          <w:rtl/>
        </w:rPr>
        <w:t>و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نفيد</w:t>
      </w:r>
      <w:r w:rsidR="00E901D3" w:rsidRPr="001F22D6">
        <w:rPr>
          <w:rFonts w:ascii="Sakkal Majalla" w:hAnsi="Sakkal Majalla" w:cs="Sakkal Majalla"/>
          <w:sz w:val="28"/>
          <w:szCs w:val="28"/>
          <w:rtl/>
        </w:rPr>
        <w:t xml:space="preserve"> سعادتكم 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أنه سيتم عقد مناقشة رسالة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لطالبة الدراسات العليــــا </w:t>
      </w:r>
      <w:r w:rsidR="00FB0271" w:rsidRPr="001F22D6">
        <w:rPr>
          <w:rFonts w:ascii="Sakkal Majalla" w:hAnsi="Sakkal Majalla" w:cs="Sakkal Majalla"/>
          <w:sz w:val="28"/>
          <w:szCs w:val="28"/>
          <w:rtl/>
        </w:rPr>
        <w:t xml:space="preserve">ببرنامج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/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---------------</w:t>
      </w:r>
      <w:r w:rsidR="00D608D1" w:rsidRPr="001F22D6">
        <w:rPr>
          <w:rFonts w:ascii="Sakkal Majalla" w:hAnsi="Sakkal Majalla" w:cs="Sakkal Majalla"/>
          <w:sz w:val="28"/>
          <w:szCs w:val="28"/>
          <w:rtl/>
        </w:rPr>
        <w:t xml:space="preserve"> برقم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 جامعي</w:t>
      </w:r>
      <w:r w:rsidR="00211274" w:rsidRPr="001F22D6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(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-------------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) بعن</w:t>
      </w:r>
      <w:r w:rsidR="006B0AEB" w:rsidRPr="001F22D6">
        <w:rPr>
          <w:rFonts w:ascii="Sakkal Majalla" w:hAnsi="Sakkal Majalla" w:cs="Sakkal Majalla"/>
          <w:sz w:val="28"/>
          <w:szCs w:val="28"/>
          <w:rtl/>
        </w:rPr>
        <w:t>ـــــــــ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وان</w:t>
      </w:r>
      <w:r w:rsidR="00E901D3" w:rsidRPr="001F22D6">
        <w:rPr>
          <w:rFonts w:ascii="Sakkal Majalla" w:hAnsi="Sakkal Majalla" w:cs="Sakkal Majalla"/>
          <w:sz w:val="28"/>
          <w:szCs w:val="28"/>
          <w:rtl/>
        </w:rPr>
        <w:t>: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:rsidR="00FF698E" w:rsidRPr="001F22D6" w:rsidRDefault="00FF698E" w:rsidP="00215AFA">
      <w:pPr>
        <w:spacing w:after="0" w:line="240" w:lineRule="auto"/>
        <w:ind w:left="-810"/>
        <w:jc w:val="center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1F22D6">
        <w:rPr>
          <w:rFonts w:ascii="Sakkal Majalla" w:hAnsi="Sakkal Majalla" w:cs="Sakkal Majalla"/>
          <w:b/>
          <w:bCs/>
          <w:sz w:val="28"/>
          <w:szCs w:val="28"/>
          <w:rtl/>
        </w:rPr>
        <w:t>(</w:t>
      </w:r>
      <w:r w:rsidR="00215AFA">
        <w:rPr>
          <w:rFonts w:ascii="Sakkal Majalla" w:hAnsi="Sakkal Majalla" w:cs="Sakkal Majalla" w:hint="cs"/>
          <w:b/>
          <w:bCs/>
          <w:sz w:val="28"/>
          <w:szCs w:val="28"/>
          <w:rtl/>
        </w:rPr>
        <w:t>-------------------------------------------------------------------------------</w:t>
      </w:r>
      <w:r w:rsidR="00E702F0" w:rsidRPr="001F22D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1F22D6">
        <w:rPr>
          <w:rFonts w:ascii="Sakkal Majalla" w:hAnsi="Sakkal Majalla" w:cs="Sakkal Majalla"/>
          <w:b/>
          <w:bCs/>
          <w:sz w:val="28"/>
          <w:szCs w:val="28"/>
          <w:rtl/>
        </w:rPr>
        <w:t>)</w:t>
      </w:r>
    </w:p>
    <w:p w:rsidR="006B0AEB" w:rsidRPr="001F22D6" w:rsidRDefault="00E901D3" w:rsidP="00FF698E">
      <w:pPr>
        <w:tabs>
          <w:tab w:val="right" w:pos="-668"/>
          <w:tab w:val="left" w:pos="8972"/>
          <w:tab w:val="left" w:pos="9355"/>
        </w:tabs>
        <w:spacing w:after="0" w:line="276" w:lineRule="auto"/>
        <w:ind w:left="-668" w:right="-142" w:firstLine="142"/>
        <w:jc w:val="mediumKashida"/>
        <w:rPr>
          <w:rFonts w:ascii="Sakkal Majalla" w:hAnsi="Sakkal Majalla" w:cs="Sakkal Majalla"/>
          <w:sz w:val="28"/>
          <w:szCs w:val="28"/>
          <w:rtl/>
        </w:rPr>
      </w:pPr>
      <w:r w:rsidRPr="001F22D6">
        <w:rPr>
          <w:rFonts w:ascii="Sakkal Majalla" w:hAnsi="Sakkal Majalla" w:cs="Sakkal Majalla"/>
          <w:sz w:val="28"/>
          <w:szCs w:val="28"/>
          <w:rtl/>
        </w:rPr>
        <w:t>و</w:t>
      </w:r>
      <w:r w:rsidR="006B0AEB" w:rsidRPr="001F22D6">
        <w:rPr>
          <w:rFonts w:ascii="Sakkal Majalla" w:hAnsi="Sakkal Majalla" w:cs="Sakkal Majalla"/>
          <w:sz w:val="28"/>
          <w:szCs w:val="28"/>
          <w:rtl/>
        </w:rPr>
        <w:t xml:space="preserve">تتكون لجنة </w:t>
      </w:r>
      <w:r w:rsidR="00787A6C" w:rsidRPr="001F22D6">
        <w:rPr>
          <w:rFonts w:ascii="Sakkal Majalla" w:hAnsi="Sakkal Majalla" w:cs="Sakkal Majalla"/>
          <w:sz w:val="28"/>
          <w:szCs w:val="28"/>
          <w:rtl/>
        </w:rPr>
        <w:t>المناقشة من</w:t>
      </w:r>
      <w:r w:rsidRPr="001F22D6">
        <w:rPr>
          <w:rFonts w:ascii="Sakkal Majalla" w:hAnsi="Sakkal Majalla" w:cs="Sakkal Majalla"/>
          <w:sz w:val="28"/>
          <w:szCs w:val="28"/>
          <w:rtl/>
        </w:rPr>
        <w:t>:</w:t>
      </w:r>
    </w:p>
    <w:p w:rsidR="00FB0271" w:rsidRPr="00FB0271" w:rsidRDefault="00FB0271" w:rsidP="00E702F0">
      <w:pPr>
        <w:spacing w:after="0" w:line="240" w:lineRule="auto"/>
        <w:ind w:left="-951"/>
        <w:jc w:val="mediumKashida"/>
        <w:rPr>
          <w:rFonts w:ascii="Sakkal Majalla" w:hAnsi="Sakkal Majalla" w:cs="Sakkal Majalla"/>
          <w:sz w:val="28"/>
          <w:szCs w:val="28"/>
          <w:rtl/>
        </w:rPr>
      </w:pPr>
      <w:r w:rsidRPr="00FB0271">
        <w:rPr>
          <w:rFonts w:ascii="Sakkal Majalla" w:hAnsi="Sakkal Majalla" w:cs="Sakkal Majalla"/>
          <w:sz w:val="28"/>
          <w:szCs w:val="28"/>
          <w:rtl/>
        </w:rPr>
        <w:t xml:space="preserve">وستكون لجنة المناقشة والحكم مكونة </w:t>
      </w:r>
      <w:proofErr w:type="gramStart"/>
      <w:r w:rsidRPr="00FB0271">
        <w:rPr>
          <w:rFonts w:ascii="Sakkal Majalla" w:hAnsi="Sakkal Majalla" w:cs="Sakkal Majalla"/>
          <w:sz w:val="28"/>
          <w:szCs w:val="28"/>
          <w:rtl/>
        </w:rPr>
        <w:t>من :</w:t>
      </w:r>
      <w:proofErr w:type="gramEnd"/>
    </w:p>
    <w:p w:rsidR="00FB0271" w:rsidRPr="00FB0271" w:rsidRDefault="00FB0271" w:rsidP="00215AFA">
      <w:pPr>
        <w:numPr>
          <w:ilvl w:val="0"/>
          <w:numId w:val="21"/>
        </w:numPr>
        <w:spacing w:after="0" w:line="240" w:lineRule="auto"/>
        <w:ind w:left="-951" w:right="-1021" w:firstLine="0"/>
        <w:jc w:val="mediumKashida"/>
        <w:rPr>
          <w:rFonts w:ascii="Sakkal Majalla" w:hAnsi="Sakkal Majalla" w:cs="Sakkal Majalla"/>
          <w:sz w:val="28"/>
          <w:szCs w:val="28"/>
        </w:rPr>
      </w:pPr>
      <w:r w:rsidRPr="00FB0271">
        <w:rPr>
          <w:rFonts w:ascii="Sakkal Majalla" w:hAnsi="Sakkal Majalla" w:cs="Sakkal Majalla"/>
          <w:sz w:val="28"/>
          <w:szCs w:val="28"/>
          <w:rtl/>
        </w:rPr>
        <w:t xml:space="preserve">سعادة / </w:t>
      </w:r>
      <w:proofErr w:type="spellStart"/>
      <w:r w:rsidRPr="00FB0271">
        <w:rPr>
          <w:rFonts w:ascii="Sakkal Majalla" w:hAnsi="Sakkal Majalla" w:cs="Sakkal Majalla"/>
          <w:sz w:val="28"/>
          <w:szCs w:val="28"/>
          <w:rtl/>
        </w:rPr>
        <w:t>ا.د</w:t>
      </w:r>
      <w:proofErr w:type="spellEnd"/>
      <w:r w:rsidRPr="00FB0271">
        <w:rPr>
          <w:rFonts w:ascii="Sakkal Majalla" w:hAnsi="Sakkal Majalla" w:cs="Sakkal Majalla"/>
          <w:sz w:val="28"/>
          <w:szCs w:val="28"/>
          <w:rtl/>
        </w:rPr>
        <w:t>.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-----------------</w:t>
      </w:r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</w:t>
      </w:r>
      <w:proofErr w:type="gramStart"/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(</w:t>
      </w:r>
      <w:proofErr w:type="gramEnd"/>
      <w:r w:rsidRPr="00FB0271">
        <w:rPr>
          <w:rFonts w:ascii="Sakkal Majalla" w:hAnsi="Sakkal Majalla" w:cs="Sakkal Majalla"/>
          <w:sz w:val="28"/>
          <w:szCs w:val="28"/>
          <w:rtl/>
        </w:rPr>
        <w:t xml:space="preserve"> أستاذ – كلية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>ب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جامعة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– قسم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>)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 xml:space="preserve">       </w:t>
      </w:r>
      <w:r w:rsidR="001F22D6">
        <w:rPr>
          <w:rFonts w:ascii="Sakkal Majalla" w:hAnsi="Sakkal Majalla" w:cs="Sakkal Majalla"/>
          <w:sz w:val="28"/>
          <w:szCs w:val="28"/>
          <w:rtl/>
        </w:rPr>
        <w:t xml:space="preserve">مشرف رئيسي </w:t>
      </w:r>
    </w:p>
    <w:p w:rsidR="00FB0271" w:rsidRPr="00FB0271" w:rsidRDefault="00FB0271" w:rsidP="00215AFA">
      <w:pPr>
        <w:numPr>
          <w:ilvl w:val="0"/>
          <w:numId w:val="21"/>
        </w:numPr>
        <w:spacing w:after="0" w:line="240" w:lineRule="auto"/>
        <w:ind w:left="-951" w:right="-1021" w:firstLine="0"/>
        <w:jc w:val="mediumKashida"/>
        <w:rPr>
          <w:rFonts w:ascii="Sakkal Majalla" w:hAnsi="Sakkal Majalla" w:cs="Sakkal Majalla"/>
          <w:sz w:val="28"/>
          <w:szCs w:val="28"/>
        </w:rPr>
      </w:pPr>
      <w:r w:rsidRPr="00FB0271">
        <w:rPr>
          <w:rFonts w:ascii="Sakkal Majalla" w:hAnsi="Sakkal Majalla" w:cs="Sakkal Majalla"/>
          <w:sz w:val="28"/>
          <w:szCs w:val="28"/>
          <w:rtl/>
        </w:rPr>
        <w:t xml:space="preserve">سعادة / </w:t>
      </w:r>
      <w:proofErr w:type="spellStart"/>
      <w:r w:rsidRPr="00FB0271">
        <w:rPr>
          <w:rFonts w:ascii="Sakkal Majalla" w:hAnsi="Sakkal Majalla" w:cs="Sakkal Majalla"/>
          <w:sz w:val="28"/>
          <w:szCs w:val="28"/>
          <w:rtl/>
        </w:rPr>
        <w:t>ا.د</w:t>
      </w:r>
      <w:proofErr w:type="spellEnd"/>
      <w:r w:rsidRPr="00FB0271">
        <w:rPr>
          <w:rFonts w:ascii="Sakkal Majalla" w:hAnsi="Sakkal Majalla" w:cs="Sakkal Majalla"/>
          <w:sz w:val="28"/>
          <w:szCs w:val="28"/>
          <w:rtl/>
        </w:rPr>
        <w:t>.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------------------</w:t>
      </w:r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              </w:t>
      </w:r>
      <w:proofErr w:type="gramStart"/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  </w:t>
      </w:r>
      <w:r w:rsidRPr="00FB0271">
        <w:rPr>
          <w:rFonts w:ascii="Sakkal Majalla" w:hAnsi="Sakkal Majalla" w:cs="Sakkal Majalla"/>
          <w:sz w:val="28"/>
          <w:szCs w:val="28"/>
          <w:rtl/>
        </w:rPr>
        <w:t>(</w:t>
      </w:r>
      <w:proofErr w:type="gramEnd"/>
      <w:r w:rsidRPr="00FB0271">
        <w:rPr>
          <w:rFonts w:ascii="Sakkal Majalla" w:hAnsi="Sakkal Majalla" w:cs="Sakkal Majalla"/>
          <w:sz w:val="28"/>
          <w:szCs w:val="28"/>
          <w:rtl/>
        </w:rPr>
        <w:t xml:space="preserve"> أستاذ – كلية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>ب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جامعة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– قسم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>)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 xml:space="preserve">      </w:t>
      </w:r>
      <w:r w:rsidR="001F22D6">
        <w:rPr>
          <w:rFonts w:ascii="Sakkal Majalla" w:hAnsi="Sakkal Majalla" w:cs="Sakkal Majalla"/>
          <w:sz w:val="28"/>
          <w:szCs w:val="28"/>
          <w:rtl/>
        </w:rPr>
        <w:t xml:space="preserve">مشرف مساعد </w:t>
      </w:r>
    </w:p>
    <w:p w:rsidR="00FB0271" w:rsidRPr="00FB0271" w:rsidRDefault="00FB0271" w:rsidP="00215AFA">
      <w:pPr>
        <w:numPr>
          <w:ilvl w:val="0"/>
          <w:numId w:val="21"/>
        </w:numPr>
        <w:spacing w:after="0" w:line="240" w:lineRule="auto"/>
        <w:ind w:left="-951" w:right="-1021" w:firstLine="0"/>
        <w:jc w:val="mediumKashida"/>
        <w:rPr>
          <w:rFonts w:ascii="Sakkal Majalla" w:hAnsi="Sakkal Majalla" w:cs="Sakkal Majalla"/>
          <w:sz w:val="28"/>
          <w:szCs w:val="28"/>
        </w:rPr>
      </w:pPr>
      <w:r w:rsidRPr="00FB0271">
        <w:rPr>
          <w:rFonts w:ascii="Sakkal Majalla" w:hAnsi="Sakkal Majalla" w:cs="Sakkal Majalla"/>
          <w:sz w:val="28"/>
          <w:szCs w:val="28"/>
          <w:rtl/>
        </w:rPr>
        <w:t xml:space="preserve">سعادة / </w:t>
      </w:r>
      <w:proofErr w:type="spellStart"/>
      <w:r w:rsidRPr="00FB0271">
        <w:rPr>
          <w:rFonts w:ascii="Sakkal Majalla" w:hAnsi="Sakkal Majalla" w:cs="Sakkal Majalla"/>
          <w:sz w:val="28"/>
          <w:szCs w:val="28"/>
          <w:rtl/>
        </w:rPr>
        <w:t>ا.د</w:t>
      </w:r>
      <w:proofErr w:type="spellEnd"/>
      <w:r w:rsidRPr="00FB0271">
        <w:rPr>
          <w:rFonts w:ascii="Sakkal Majalla" w:hAnsi="Sakkal Majalla" w:cs="Sakkal Majalla"/>
          <w:sz w:val="28"/>
          <w:szCs w:val="28"/>
          <w:rtl/>
        </w:rPr>
        <w:t>.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</w:t>
      </w:r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      </w:t>
      </w:r>
      <w:proofErr w:type="gramStart"/>
      <w:r w:rsidR="00E702F0" w:rsidRPr="001F22D6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 (</w:t>
      </w:r>
      <w:proofErr w:type="gramEnd"/>
      <w:r w:rsidRPr="00FB0271">
        <w:rPr>
          <w:rFonts w:ascii="Sakkal Majalla" w:hAnsi="Sakkal Majalla" w:cs="Sakkal Majalla"/>
          <w:sz w:val="28"/>
          <w:szCs w:val="28"/>
          <w:rtl/>
        </w:rPr>
        <w:t xml:space="preserve"> أستاذ – كلية العلوم 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>ب</w:t>
      </w:r>
      <w:r w:rsidRPr="00FB0271">
        <w:rPr>
          <w:rFonts w:ascii="Sakkal Majalla" w:hAnsi="Sakkal Majalla" w:cs="Sakkal Majalla"/>
          <w:sz w:val="28"/>
          <w:szCs w:val="28"/>
          <w:rtl/>
        </w:rPr>
        <w:t xml:space="preserve">جامعة جدة – قسم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----------------</w:t>
      </w:r>
      <w:r w:rsidR="001F22D6">
        <w:rPr>
          <w:rFonts w:ascii="Sakkal Majalla" w:hAnsi="Sakkal Majalla" w:cs="Sakkal Majalla" w:hint="cs"/>
          <w:sz w:val="28"/>
          <w:szCs w:val="28"/>
          <w:rtl/>
        </w:rPr>
        <w:t xml:space="preserve">)         </w:t>
      </w:r>
      <w:r w:rsidR="001F22D6">
        <w:rPr>
          <w:rFonts w:ascii="Sakkal Majalla" w:hAnsi="Sakkal Majalla" w:cs="Sakkal Majalla"/>
          <w:sz w:val="28"/>
          <w:szCs w:val="28"/>
          <w:rtl/>
        </w:rPr>
        <w:t xml:space="preserve">محكم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خارجي</w:t>
      </w:r>
    </w:p>
    <w:p w:rsidR="00FB0271" w:rsidRPr="001F22D6" w:rsidRDefault="00FB0271" w:rsidP="00E702F0">
      <w:pPr>
        <w:tabs>
          <w:tab w:val="right" w:pos="-668"/>
          <w:tab w:val="left" w:pos="8972"/>
          <w:tab w:val="left" w:pos="9355"/>
        </w:tabs>
        <w:spacing w:after="0" w:line="276" w:lineRule="auto"/>
        <w:ind w:left="-951" w:right="-142" w:firstLine="142"/>
        <w:jc w:val="mediumKashida"/>
        <w:rPr>
          <w:rFonts w:ascii="Sakkal Majalla" w:hAnsi="Sakkal Majalla" w:cs="Sakkal Majalla"/>
          <w:sz w:val="10"/>
          <w:szCs w:val="10"/>
          <w:rtl/>
        </w:rPr>
      </w:pPr>
    </w:p>
    <w:p w:rsidR="004573A8" w:rsidRPr="001F22D6" w:rsidRDefault="00534568" w:rsidP="00215AFA">
      <w:pPr>
        <w:tabs>
          <w:tab w:val="left" w:pos="9071"/>
          <w:tab w:val="left" w:pos="9213"/>
          <w:tab w:val="left" w:pos="9355"/>
        </w:tabs>
        <w:spacing w:after="0" w:line="276" w:lineRule="auto"/>
        <w:ind w:left="-243" w:right="-85" w:hanging="526"/>
        <w:jc w:val="mediumKashida"/>
        <w:rPr>
          <w:rFonts w:ascii="Sakkal Majalla" w:hAnsi="Sakkal Majalla" w:cs="Sakkal Majalla"/>
          <w:sz w:val="28"/>
          <w:szCs w:val="28"/>
          <w:rtl/>
        </w:rPr>
      </w:pPr>
      <w:r w:rsidRPr="001F22D6">
        <w:rPr>
          <w:rFonts w:ascii="Sakkal Majalla" w:hAnsi="Sakkal Majalla" w:cs="Sakkal Majalla"/>
          <w:sz w:val="28"/>
          <w:szCs w:val="28"/>
          <w:rtl/>
        </w:rPr>
        <w:t xml:space="preserve">وذلك 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في يوم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 بتاريخ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/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>/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</w:t>
      </w:r>
      <w:r w:rsidR="005B4484" w:rsidRPr="001F22D6">
        <w:rPr>
          <w:rFonts w:ascii="Sakkal Majalla" w:hAnsi="Sakkal Majalla" w:cs="Sakkal Majalla"/>
          <w:sz w:val="28"/>
          <w:szCs w:val="28"/>
          <w:rtl/>
        </w:rPr>
        <w:t>هـ</w:t>
      </w:r>
      <w:r w:rsidR="00FE11C4" w:rsidRPr="001F22D6">
        <w:rPr>
          <w:rFonts w:ascii="Sakkal Majalla" w:hAnsi="Sakkal Majalla" w:cs="Sakkal Majalla"/>
          <w:sz w:val="28"/>
          <w:szCs w:val="28"/>
          <w:rtl/>
        </w:rPr>
        <w:t xml:space="preserve"> في تمام الساعة </w:t>
      </w:r>
      <w:r w:rsidR="00215AFA">
        <w:rPr>
          <w:rFonts w:ascii="Sakkal Majalla" w:hAnsi="Sakkal Majalla" w:cs="Sakkal Majalla" w:hint="cs"/>
          <w:sz w:val="28"/>
          <w:szCs w:val="28"/>
          <w:rtl/>
        </w:rPr>
        <w:t>------</w:t>
      </w:r>
      <w:r w:rsidR="00E702F0" w:rsidRPr="001F22D6">
        <w:rPr>
          <w:rFonts w:ascii="Sakkal Majalla" w:hAnsi="Sakkal Majalla" w:cs="Sakkal Majalla"/>
          <w:sz w:val="28"/>
          <w:szCs w:val="28"/>
          <w:rtl/>
        </w:rPr>
        <w:t>ظهراً</w:t>
      </w:r>
      <w:r w:rsidR="008E12E5" w:rsidRPr="001F22D6">
        <w:rPr>
          <w:rFonts w:ascii="Sakkal Majalla" w:hAnsi="Sakkal Majalla" w:cs="Sakkal Majalla"/>
          <w:sz w:val="28"/>
          <w:szCs w:val="28"/>
          <w:rtl/>
        </w:rPr>
        <w:t xml:space="preserve"> في </w:t>
      </w:r>
      <w:r w:rsidR="002D3CBB" w:rsidRPr="001F22D6">
        <w:rPr>
          <w:rFonts w:ascii="Sakkal Majalla" w:hAnsi="Sakkal Majalla" w:cs="Sakkal Majalla"/>
          <w:sz w:val="28"/>
          <w:szCs w:val="28"/>
          <w:rtl/>
        </w:rPr>
        <w:t>قاعة (</w:t>
      </w:r>
      <w:proofErr w:type="gramStart"/>
      <w:r w:rsidR="00215AFA">
        <w:rPr>
          <w:rFonts w:ascii="Sakkal Majalla" w:hAnsi="Sakkal Majalla" w:cs="Sakkal Majalla" w:hint="cs"/>
          <w:sz w:val="28"/>
          <w:szCs w:val="28"/>
          <w:rtl/>
        </w:rPr>
        <w:t>----------</w:t>
      </w:r>
      <w:bookmarkStart w:id="0" w:name="_GoBack"/>
      <w:bookmarkEnd w:id="0"/>
      <w:r w:rsidR="002D3CBB" w:rsidRPr="001F22D6">
        <w:rPr>
          <w:rFonts w:ascii="Sakkal Majalla" w:hAnsi="Sakkal Majalla" w:cs="Sakkal Majalla"/>
          <w:sz w:val="28"/>
          <w:szCs w:val="28"/>
          <w:rtl/>
        </w:rPr>
        <w:t xml:space="preserve"> )</w:t>
      </w:r>
      <w:proofErr w:type="gramEnd"/>
    </w:p>
    <w:p w:rsidR="00E901D3" w:rsidRPr="001F22D6" w:rsidRDefault="00E901D3" w:rsidP="00E702F0">
      <w:pPr>
        <w:tabs>
          <w:tab w:val="left" w:pos="9071"/>
          <w:tab w:val="left" w:pos="9213"/>
          <w:tab w:val="left" w:pos="9355"/>
        </w:tabs>
        <w:spacing w:after="0" w:line="360" w:lineRule="auto"/>
        <w:ind w:right="-86"/>
        <w:jc w:val="both"/>
        <w:rPr>
          <w:rFonts w:ascii="Sakkal Majalla" w:hAnsi="Sakkal Majalla" w:cs="Sakkal Majalla"/>
          <w:sz w:val="4"/>
          <w:szCs w:val="4"/>
          <w:rtl/>
        </w:rPr>
      </w:pPr>
    </w:p>
    <w:p w:rsidR="00FE11C4" w:rsidRPr="001F22D6" w:rsidRDefault="005B4484" w:rsidP="001F22D6">
      <w:pPr>
        <w:tabs>
          <w:tab w:val="left" w:pos="9071"/>
          <w:tab w:val="left" w:pos="9213"/>
          <w:tab w:val="left" w:pos="9355"/>
        </w:tabs>
        <w:spacing w:after="0" w:line="360" w:lineRule="auto"/>
        <w:ind w:left="-243" w:right="-86" w:hanging="526"/>
        <w:jc w:val="both"/>
        <w:rPr>
          <w:rFonts w:ascii="Sakkal Majalla" w:hAnsi="Sakkal Majalla" w:cs="Sakkal Majalla"/>
          <w:sz w:val="28"/>
          <w:szCs w:val="28"/>
          <w:rtl/>
        </w:rPr>
      </w:pPr>
      <w:r w:rsidRPr="001F22D6">
        <w:rPr>
          <w:rFonts w:ascii="Sakkal Majalla" w:hAnsi="Sakkal Majalla" w:cs="Sakkal Majalla"/>
          <w:sz w:val="28"/>
          <w:szCs w:val="28"/>
          <w:rtl/>
        </w:rPr>
        <w:t>نرجو كرماً من سعادتكم الإيعاز لمن يلزم باتخاذ اللازم حيال ذلك.</w:t>
      </w:r>
    </w:p>
    <w:p w:rsidR="00211274" w:rsidRPr="0020734A" w:rsidRDefault="001F22D6" w:rsidP="001F22D6">
      <w:pPr>
        <w:tabs>
          <w:tab w:val="right" w:pos="9513"/>
        </w:tabs>
        <w:spacing w:after="0" w:line="240" w:lineRule="auto"/>
        <w:ind w:left="-101" w:right="-180"/>
        <w:rPr>
          <w:rFonts w:ascii="Sakkal Majalla" w:hAnsi="Sakkal Majalla" w:cs="AL-Mohanad"/>
          <w:b/>
          <w:bCs/>
          <w:sz w:val="28"/>
          <w:szCs w:val="28"/>
          <w:rtl/>
        </w:rPr>
      </w:pPr>
      <w:r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                                     </w:t>
      </w:r>
      <w:r w:rsidR="00FE11C4" w:rsidRPr="0020734A">
        <w:rPr>
          <w:rFonts w:ascii="Sakkal Majalla" w:hAnsi="Sakkal Majalla" w:cs="AL-Mohanad"/>
          <w:b/>
          <w:bCs/>
          <w:sz w:val="28"/>
          <w:szCs w:val="28"/>
          <w:rtl/>
        </w:rPr>
        <w:t xml:space="preserve">وتفضلوا بقبول </w:t>
      </w:r>
      <w:r w:rsidR="00FE11C4" w:rsidRPr="0020734A">
        <w:rPr>
          <w:rFonts w:ascii="Sakkal Majalla" w:hAnsi="Sakkal Majalla" w:cs="AL-Mohanad" w:hint="cs"/>
          <w:b/>
          <w:bCs/>
          <w:sz w:val="28"/>
          <w:szCs w:val="28"/>
          <w:rtl/>
        </w:rPr>
        <w:t xml:space="preserve">فائق </w:t>
      </w:r>
      <w:r w:rsidR="00211274" w:rsidRPr="0020734A">
        <w:rPr>
          <w:rFonts w:ascii="Sakkal Majalla" w:hAnsi="Sakkal Majalla" w:cs="AL-Mohanad"/>
          <w:b/>
          <w:bCs/>
          <w:sz w:val="28"/>
          <w:szCs w:val="28"/>
          <w:rtl/>
        </w:rPr>
        <w:t>التحية والتقدي</w:t>
      </w:r>
      <w:r w:rsidR="00211274" w:rsidRPr="0020734A">
        <w:rPr>
          <w:rFonts w:ascii="Sakkal Majalla" w:hAnsi="Sakkal Majalla" w:cs="AL-Mohanad" w:hint="cs"/>
          <w:b/>
          <w:bCs/>
          <w:sz w:val="28"/>
          <w:szCs w:val="28"/>
          <w:rtl/>
        </w:rPr>
        <w:t>ر</w:t>
      </w:r>
    </w:p>
    <w:p w:rsidR="00211274" w:rsidRPr="0020734A" w:rsidRDefault="00211274" w:rsidP="005B4484">
      <w:pPr>
        <w:tabs>
          <w:tab w:val="right" w:pos="9513"/>
        </w:tabs>
        <w:spacing w:after="0" w:line="240" w:lineRule="auto"/>
        <w:ind w:right="-180"/>
        <w:rPr>
          <w:rFonts w:ascii="Sakkal Majalla" w:hAnsi="Sakkal Majalla" w:cs="AL-Mohanad"/>
          <w:b/>
          <w:bCs/>
          <w:sz w:val="28"/>
          <w:szCs w:val="28"/>
          <w:rtl/>
        </w:rPr>
      </w:pPr>
    </w:p>
    <w:p w:rsidR="00787A6C" w:rsidRDefault="0020734A" w:rsidP="00E702F0">
      <w:pPr>
        <w:tabs>
          <w:tab w:val="left" w:pos="1092"/>
        </w:tabs>
        <w:spacing w:after="0" w:line="240" w:lineRule="auto"/>
        <w:jc w:val="center"/>
        <w:rPr>
          <w:rFonts w:asciiTheme="minorBidi" w:hAnsiTheme="minorBidi" w:cs="AL-Mateen"/>
          <w:sz w:val="36"/>
          <w:szCs w:val="36"/>
          <w:rtl/>
          <w:lang w:val="en-GB"/>
        </w:rPr>
      </w:pPr>
      <w:r>
        <w:rPr>
          <w:rFonts w:ascii="Arial" w:hAnsi="Arial" w:cs="PT Bold Heading" w:hint="cs"/>
          <w:sz w:val="28"/>
          <w:szCs w:val="28"/>
          <w:rtl/>
        </w:rPr>
        <w:t xml:space="preserve">                                                                </w:t>
      </w:r>
      <w:r w:rsidR="00FF698E">
        <w:rPr>
          <w:rFonts w:ascii="Arial" w:hAnsi="Arial" w:cs="PT Bold Heading" w:hint="cs"/>
          <w:sz w:val="28"/>
          <w:szCs w:val="28"/>
          <w:rtl/>
        </w:rPr>
        <w:t xml:space="preserve">   </w:t>
      </w:r>
      <w:r>
        <w:rPr>
          <w:rFonts w:ascii="Arial" w:hAnsi="Arial" w:cs="PT Bold Heading" w:hint="cs"/>
          <w:sz w:val="28"/>
          <w:szCs w:val="28"/>
          <w:rtl/>
        </w:rPr>
        <w:t xml:space="preserve">   </w:t>
      </w:r>
      <w:r w:rsidR="00787A6C" w:rsidRPr="00FF698E">
        <w:rPr>
          <w:rFonts w:ascii="Arial" w:hAnsi="Arial" w:cs="AL-Mateen" w:hint="cs"/>
          <w:sz w:val="36"/>
          <w:szCs w:val="36"/>
          <w:rtl/>
        </w:rPr>
        <w:t>وكيلة</w:t>
      </w:r>
      <w:r w:rsidR="00787A6C" w:rsidRPr="00FF698E">
        <w:rPr>
          <w:rFonts w:asciiTheme="minorBidi" w:hAnsiTheme="minorBidi" w:cs="AL-Mateen" w:hint="cs"/>
          <w:sz w:val="36"/>
          <w:szCs w:val="36"/>
          <w:rtl/>
        </w:rPr>
        <w:t xml:space="preserve"> </w:t>
      </w:r>
      <w:r w:rsidR="00787A6C" w:rsidRPr="00FF698E">
        <w:rPr>
          <w:rFonts w:ascii="Arial" w:hAnsi="Arial" w:cs="AL-Mateen" w:hint="cs"/>
          <w:sz w:val="36"/>
          <w:szCs w:val="36"/>
          <w:rtl/>
        </w:rPr>
        <w:t>كلية</w:t>
      </w:r>
      <w:r w:rsidR="00787A6C" w:rsidRPr="00FF698E">
        <w:rPr>
          <w:rFonts w:asciiTheme="minorBidi" w:hAnsiTheme="minorBidi" w:cs="AL-Mateen" w:hint="cs"/>
          <w:sz w:val="36"/>
          <w:szCs w:val="36"/>
          <w:rtl/>
        </w:rPr>
        <w:t xml:space="preserve"> </w:t>
      </w:r>
      <w:r w:rsidR="00787A6C" w:rsidRPr="00FF698E">
        <w:rPr>
          <w:rFonts w:ascii="Arial" w:hAnsi="Arial" w:cs="AL-Mateen" w:hint="cs"/>
          <w:sz w:val="36"/>
          <w:szCs w:val="36"/>
          <w:rtl/>
        </w:rPr>
        <w:t>العلوم</w:t>
      </w:r>
      <w:r w:rsidR="00787A6C" w:rsidRPr="00FF698E">
        <w:rPr>
          <w:rFonts w:asciiTheme="minorBidi" w:hAnsiTheme="minorBidi" w:cs="AL-Mateen" w:hint="cs"/>
          <w:sz w:val="36"/>
          <w:szCs w:val="36"/>
          <w:rtl/>
        </w:rPr>
        <w:t xml:space="preserve"> للبحث والابتكار</w:t>
      </w:r>
    </w:p>
    <w:p w:rsidR="00E702F0" w:rsidRPr="00E702F0" w:rsidRDefault="00E702F0" w:rsidP="00E702F0">
      <w:pPr>
        <w:tabs>
          <w:tab w:val="left" w:pos="1092"/>
        </w:tabs>
        <w:spacing w:after="0" w:line="240" w:lineRule="auto"/>
        <w:jc w:val="center"/>
        <w:rPr>
          <w:rFonts w:asciiTheme="minorBidi" w:hAnsiTheme="minorBidi" w:cs="AL-Mateen"/>
          <w:sz w:val="44"/>
          <w:szCs w:val="44"/>
          <w:rtl/>
          <w:lang w:val="en-GB"/>
        </w:rPr>
      </w:pPr>
    </w:p>
    <w:p w:rsidR="00787A6C" w:rsidRPr="00787A6C" w:rsidRDefault="00787A6C" w:rsidP="00787A6C">
      <w:pPr>
        <w:tabs>
          <w:tab w:val="left" w:pos="1092"/>
        </w:tabs>
        <w:spacing w:line="240" w:lineRule="auto"/>
        <w:jc w:val="center"/>
        <w:rPr>
          <w:rFonts w:ascii="Arial" w:hAnsi="Arial" w:cs="PT Bold Heading"/>
          <w:sz w:val="28"/>
          <w:szCs w:val="28"/>
        </w:rPr>
      </w:pPr>
      <w:r w:rsidRPr="00FF698E">
        <w:rPr>
          <w:rFonts w:ascii="Arial" w:hAnsi="Arial" w:cs="AL-Mateen" w:hint="cs"/>
          <w:sz w:val="36"/>
          <w:szCs w:val="36"/>
          <w:rtl/>
        </w:rPr>
        <w:t xml:space="preserve">                                               </w:t>
      </w:r>
      <w:r w:rsidR="00FF698E">
        <w:rPr>
          <w:rFonts w:ascii="Arial" w:hAnsi="Arial" w:cs="AL-Mateen" w:hint="cs"/>
          <w:sz w:val="36"/>
          <w:szCs w:val="36"/>
          <w:rtl/>
        </w:rPr>
        <w:t xml:space="preserve">                          </w:t>
      </w:r>
      <w:r w:rsidRPr="00FF698E">
        <w:rPr>
          <w:rFonts w:ascii="Arial" w:hAnsi="Arial" w:cs="AL-Mateen" w:hint="cs"/>
          <w:sz w:val="36"/>
          <w:szCs w:val="36"/>
          <w:rtl/>
        </w:rPr>
        <w:t xml:space="preserve">             </w:t>
      </w:r>
      <w:r w:rsidR="00E702F0">
        <w:rPr>
          <w:rFonts w:ascii="Arial" w:hAnsi="Arial" w:cs="AL-Mateen" w:hint="cs"/>
          <w:sz w:val="36"/>
          <w:szCs w:val="36"/>
          <w:rtl/>
        </w:rPr>
        <w:t xml:space="preserve">    </w:t>
      </w:r>
      <w:r w:rsidRPr="00FF698E">
        <w:rPr>
          <w:rFonts w:ascii="Arial" w:hAnsi="Arial" w:cs="AL-Mateen" w:hint="cs"/>
          <w:sz w:val="36"/>
          <w:szCs w:val="36"/>
          <w:rtl/>
        </w:rPr>
        <w:t xml:space="preserve">     </w:t>
      </w:r>
      <w:r w:rsidR="00FF698E">
        <w:rPr>
          <w:rFonts w:ascii="Arial" w:hAnsi="Arial" w:cs="AL-Mateen" w:hint="cs"/>
          <w:sz w:val="36"/>
          <w:szCs w:val="36"/>
          <w:rtl/>
        </w:rPr>
        <w:t xml:space="preserve">     </w:t>
      </w:r>
      <w:r w:rsidRPr="00FF698E">
        <w:rPr>
          <w:rFonts w:ascii="Arial" w:hAnsi="Arial" w:cs="AL-Mateen" w:hint="cs"/>
          <w:sz w:val="36"/>
          <w:szCs w:val="36"/>
          <w:rtl/>
        </w:rPr>
        <w:t xml:space="preserve"> د</w:t>
      </w:r>
      <w:r w:rsidR="001F22D6">
        <w:rPr>
          <w:rFonts w:asciiTheme="minorBidi" w:hAnsiTheme="minorBidi" w:cs="AL-Mateen" w:hint="cs"/>
          <w:sz w:val="36"/>
          <w:szCs w:val="36"/>
          <w:rtl/>
        </w:rPr>
        <w:t>.</w:t>
      </w:r>
      <w:r w:rsidRPr="00FF698E">
        <w:rPr>
          <w:rFonts w:asciiTheme="minorBidi" w:hAnsiTheme="minorBidi" w:cs="AL-Mateen" w:hint="cs"/>
          <w:sz w:val="36"/>
          <w:szCs w:val="36"/>
          <w:rtl/>
        </w:rPr>
        <w:t xml:space="preserve"> </w:t>
      </w:r>
      <w:r w:rsidRPr="00FF698E">
        <w:rPr>
          <w:rFonts w:ascii="Arial" w:hAnsi="Arial" w:cs="AL-Mateen" w:hint="cs"/>
          <w:sz w:val="36"/>
          <w:szCs w:val="36"/>
          <w:rtl/>
        </w:rPr>
        <w:t>فاتن بنت محمد علي زيني</w:t>
      </w:r>
    </w:p>
    <w:p w:rsidR="00C24439" w:rsidRPr="00C24439" w:rsidRDefault="00FF698E" w:rsidP="00787A6C">
      <w:pPr>
        <w:tabs>
          <w:tab w:val="left" w:pos="1092"/>
        </w:tabs>
        <w:spacing w:line="240" w:lineRule="auto"/>
        <w:ind w:right="-426"/>
        <w:rPr>
          <w:rFonts w:cs="Arial"/>
        </w:rPr>
      </w:pPr>
      <w:r>
        <w:rPr>
          <w:rFonts w:ascii="Arial" w:hAnsi="Arial" w:cs="PT Bold Heading" w:hint="cs"/>
          <w:sz w:val="28"/>
          <w:szCs w:val="28"/>
          <w:rtl/>
        </w:rPr>
        <w:t xml:space="preserve">                           </w:t>
      </w:r>
    </w:p>
    <w:sectPr w:rsidR="00C24439" w:rsidRPr="00C24439" w:rsidSect="00E901D3">
      <w:headerReference w:type="default" r:id="rId11"/>
      <w:footerReference w:type="default" r:id="rId12"/>
      <w:pgSz w:w="11906" w:h="16838"/>
      <w:pgMar w:top="1440" w:right="1800" w:bottom="1440" w:left="1418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CBE" w:rsidRDefault="00944CBE" w:rsidP="00862D7D">
      <w:pPr>
        <w:spacing w:after="0" w:line="240" w:lineRule="auto"/>
      </w:pPr>
      <w:r>
        <w:separator/>
      </w:r>
    </w:p>
  </w:endnote>
  <w:endnote w:type="continuationSeparator" w:id="0">
    <w:p w:rsidR="00944CBE" w:rsidRDefault="00944CBE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64" w:rsidRDefault="00836164">
    <w:pPr>
      <w:pStyle w:val="a7"/>
    </w:pPr>
    <w:r>
      <w:rPr>
        <w:rFonts w:cs="PT Bold Headin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026B75" wp14:editId="7BE15113">
              <wp:simplePos x="0" y="0"/>
              <wp:positionH relativeFrom="rightMargin">
                <wp:posOffset>-797560</wp:posOffset>
              </wp:positionH>
              <wp:positionV relativeFrom="paragraph">
                <wp:posOffset>-337185</wp:posOffset>
              </wp:positionV>
              <wp:extent cx="1428750" cy="35242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6164" w:rsidRDefault="004573A8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ندا عشماوي</w:t>
                          </w:r>
                        </w:p>
                        <w:p w:rsidR="00836164" w:rsidRPr="00514F31" w:rsidRDefault="00836164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color w:val="4BACC6" w:themeColor="accent5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26B75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62.8pt;margin-top:-26.55pt;width:112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" filled="f" stroked="f" strokeweight=".5pt">
              <v:textbox>
                <w:txbxContent>
                  <w:p w:rsidR="00836164" w:rsidRDefault="004573A8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18"/>
                        <w:szCs w:val="18"/>
                        <w:rtl/>
                      </w:rPr>
                      <w:t>ندا عشماوي</w:t>
                    </w:r>
                  </w:p>
                  <w:p w:rsidR="00836164" w:rsidRPr="00514F31" w:rsidRDefault="00836164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color w:val="4BACC6" w:themeColor="accent5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E928F6" wp14:editId="0ED54A26">
          <wp:simplePos x="0" y="0"/>
          <wp:positionH relativeFrom="margin">
            <wp:posOffset>85725</wp:posOffset>
          </wp:positionH>
          <wp:positionV relativeFrom="paragraph">
            <wp:posOffset>-527685</wp:posOffset>
          </wp:positionV>
          <wp:extent cx="1095375" cy="376335"/>
          <wp:effectExtent l="0" t="0" r="0" b="5080"/>
          <wp:wrapTight wrapText="bothSides">
            <wp:wrapPolygon edited="0">
              <wp:start x="17280" y="0"/>
              <wp:lineTo x="0" y="4378"/>
              <wp:lineTo x="0" y="20797"/>
              <wp:lineTo x="21037" y="20797"/>
              <wp:lineTo x="21037" y="10946"/>
              <wp:lineTo x="19534" y="0"/>
              <wp:lineTo x="17280" y="0"/>
            </wp:wrapPolygon>
          </wp:wrapTight>
          <wp:docPr id="5" name="صورة 5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76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CBE" w:rsidRDefault="00944CBE" w:rsidP="00862D7D">
      <w:pPr>
        <w:spacing w:after="0" w:line="240" w:lineRule="auto"/>
      </w:pPr>
      <w:r>
        <w:separator/>
      </w:r>
    </w:p>
  </w:footnote>
  <w:footnote w:type="continuationSeparator" w:id="0">
    <w:p w:rsidR="00944CBE" w:rsidRDefault="00944CBE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5A" w:rsidRDefault="00904296">
    <w:pPr>
      <w:pStyle w:val="a6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569F2F4B" wp14:editId="33E643A3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3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B4469C" w:rsidRDefault="00B446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pt;height:21pt;visibility:visible;mso-wrap-style:square" o:bullet="t">
        <v:imagedata r:id="rId1" o:title=""/>
      </v:shape>
    </w:pict>
  </w:numPicBullet>
  <w:abstractNum w:abstractNumId="0">
    <w:nsid w:val="02761F6A"/>
    <w:multiLevelType w:val="hybridMultilevel"/>
    <w:tmpl w:val="BCA44E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35A7C"/>
    <w:multiLevelType w:val="hybridMultilevel"/>
    <w:tmpl w:val="15140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>
    <w:nsid w:val="2E3B57FD"/>
    <w:multiLevelType w:val="hybridMultilevel"/>
    <w:tmpl w:val="D876E174"/>
    <w:lvl w:ilvl="0" w:tplc="2F9E4B1C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abstractNum w:abstractNumId="19">
    <w:nsid w:val="7179717D"/>
    <w:multiLevelType w:val="hybridMultilevel"/>
    <w:tmpl w:val="662C2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7"/>
  </w:num>
  <w:num w:numId="4">
    <w:abstractNumId w:val="15"/>
  </w:num>
  <w:num w:numId="5">
    <w:abstractNumId w:val="6"/>
  </w:num>
  <w:num w:numId="6">
    <w:abstractNumId w:val="9"/>
  </w:num>
  <w:num w:numId="7">
    <w:abstractNumId w:val="13"/>
  </w:num>
  <w:num w:numId="8">
    <w:abstractNumId w:val="18"/>
  </w:num>
  <w:num w:numId="9">
    <w:abstractNumId w:val="18"/>
  </w:num>
  <w:num w:numId="10">
    <w:abstractNumId w:val="12"/>
  </w:num>
  <w:num w:numId="11">
    <w:abstractNumId w:val="11"/>
  </w:num>
  <w:num w:numId="12">
    <w:abstractNumId w:val="4"/>
  </w:num>
  <w:num w:numId="13">
    <w:abstractNumId w:val="3"/>
  </w:num>
  <w:num w:numId="14">
    <w:abstractNumId w:val="10"/>
  </w:num>
  <w:num w:numId="15">
    <w:abstractNumId w:val="1"/>
  </w:num>
  <w:num w:numId="16">
    <w:abstractNumId w:val="14"/>
  </w:num>
  <w:num w:numId="17">
    <w:abstractNumId w:val="2"/>
  </w:num>
  <w:num w:numId="18">
    <w:abstractNumId w:val="7"/>
  </w:num>
  <w:num w:numId="19">
    <w:abstractNumId w:val="5"/>
  </w:num>
  <w:num w:numId="20">
    <w:abstractNumId w:val="1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F1"/>
    <w:rsid w:val="0000214D"/>
    <w:rsid w:val="000021CC"/>
    <w:rsid w:val="00004D2C"/>
    <w:rsid w:val="00014423"/>
    <w:rsid w:val="0002197F"/>
    <w:rsid w:val="00022AA7"/>
    <w:rsid w:val="000236B3"/>
    <w:rsid w:val="0003362E"/>
    <w:rsid w:val="00040C1A"/>
    <w:rsid w:val="00041871"/>
    <w:rsid w:val="00041DA0"/>
    <w:rsid w:val="00042B9F"/>
    <w:rsid w:val="00053AF3"/>
    <w:rsid w:val="00054A94"/>
    <w:rsid w:val="00054F9C"/>
    <w:rsid w:val="00057AB9"/>
    <w:rsid w:val="00057CF8"/>
    <w:rsid w:val="0006059A"/>
    <w:rsid w:val="00062A1E"/>
    <w:rsid w:val="0006782B"/>
    <w:rsid w:val="000727B1"/>
    <w:rsid w:val="00073422"/>
    <w:rsid w:val="00077C5A"/>
    <w:rsid w:val="0008454D"/>
    <w:rsid w:val="000A1127"/>
    <w:rsid w:val="000A23E7"/>
    <w:rsid w:val="000A4249"/>
    <w:rsid w:val="000A563A"/>
    <w:rsid w:val="000A6DDC"/>
    <w:rsid w:val="000B3F55"/>
    <w:rsid w:val="000C1B05"/>
    <w:rsid w:val="000E11E4"/>
    <w:rsid w:val="000E5270"/>
    <w:rsid w:val="000F51A9"/>
    <w:rsid w:val="000F7A83"/>
    <w:rsid w:val="000F7F28"/>
    <w:rsid w:val="00125DA6"/>
    <w:rsid w:val="001275F6"/>
    <w:rsid w:val="00130451"/>
    <w:rsid w:val="00134F3D"/>
    <w:rsid w:val="00162C1F"/>
    <w:rsid w:val="001667BE"/>
    <w:rsid w:val="00167A70"/>
    <w:rsid w:val="00177A0A"/>
    <w:rsid w:val="001804D4"/>
    <w:rsid w:val="0018188D"/>
    <w:rsid w:val="001B0778"/>
    <w:rsid w:val="001B3520"/>
    <w:rsid w:val="001B7F12"/>
    <w:rsid w:val="001C5345"/>
    <w:rsid w:val="001C5B9F"/>
    <w:rsid w:val="001C6A16"/>
    <w:rsid w:val="001C6D79"/>
    <w:rsid w:val="001D0A20"/>
    <w:rsid w:val="001D70D2"/>
    <w:rsid w:val="001F13FF"/>
    <w:rsid w:val="001F22D6"/>
    <w:rsid w:val="002007D2"/>
    <w:rsid w:val="00203FA1"/>
    <w:rsid w:val="0020734A"/>
    <w:rsid w:val="00211274"/>
    <w:rsid w:val="00215AFA"/>
    <w:rsid w:val="00220B17"/>
    <w:rsid w:val="00226650"/>
    <w:rsid w:val="00235FBF"/>
    <w:rsid w:val="00244597"/>
    <w:rsid w:val="002657C6"/>
    <w:rsid w:val="00265ECB"/>
    <w:rsid w:val="00273627"/>
    <w:rsid w:val="00283B2C"/>
    <w:rsid w:val="00296C99"/>
    <w:rsid w:val="0029740E"/>
    <w:rsid w:val="002A33A3"/>
    <w:rsid w:val="002B1ADA"/>
    <w:rsid w:val="002B6B5C"/>
    <w:rsid w:val="002C0BE2"/>
    <w:rsid w:val="002C2A82"/>
    <w:rsid w:val="002D3CBB"/>
    <w:rsid w:val="002F0D98"/>
    <w:rsid w:val="002F0F5F"/>
    <w:rsid w:val="00300570"/>
    <w:rsid w:val="003008F3"/>
    <w:rsid w:val="00302E47"/>
    <w:rsid w:val="00310805"/>
    <w:rsid w:val="00311F32"/>
    <w:rsid w:val="00313CF1"/>
    <w:rsid w:val="00321A4F"/>
    <w:rsid w:val="00333C26"/>
    <w:rsid w:val="00334EEC"/>
    <w:rsid w:val="00340D20"/>
    <w:rsid w:val="00341DF7"/>
    <w:rsid w:val="003447DC"/>
    <w:rsid w:val="003509EB"/>
    <w:rsid w:val="0035622F"/>
    <w:rsid w:val="0035685E"/>
    <w:rsid w:val="00385C78"/>
    <w:rsid w:val="00385FFC"/>
    <w:rsid w:val="00386FF0"/>
    <w:rsid w:val="0038731A"/>
    <w:rsid w:val="003A5839"/>
    <w:rsid w:val="003A657F"/>
    <w:rsid w:val="003C162D"/>
    <w:rsid w:val="003C4C4F"/>
    <w:rsid w:val="003D047B"/>
    <w:rsid w:val="004138D1"/>
    <w:rsid w:val="00413C8C"/>
    <w:rsid w:val="00420BEE"/>
    <w:rsid w:val="00427C9C"/>
    <w:rsid w:val="004311FC"/>
    <w:rsid w:val="00434D73"/>
    <w:rsid w:val="004573A8"/>
    <w:rsid w:val="00460B8D"/>
    <w:rsid w:val="00482C15"/>
    <w:rsid w:val="00486DCA"/>
    <w:rsid w:val="004938F6"/>
    <w:rsid w:val="00494617"/>
    <w:rsid w:val="0049776D"/>
    <w:rsid w:val="004A5DCC"/>
    <w:rsid w:val="004C19C8"/>
    <w:rsid w:val="004C1D3F"/>
    <w:rsid w:val="004D2A0B"/>
    <w:rsid w:val="004E495F"/>
    <w:rsid w:val="004F14A8"/>
    <w:rsid w:val="00505D69"/>
    <w:rsid w:val="00514F31"/>
    <w:rsid w:val="005229CA"/>
    <w:rsid w:val="00523D3A"/>
    <w:rsid w:val="00525598"/>
    <w:rsid w:val="00527CDB"/>
    <w:rsid w:val="005309A7"/>
    <w:rsid w:val="00534568"/>
    <w:rsid w:val="00535A63"/>
    <w:rsid w:val="005369C1"/>
    <w:rsid w:val="00537F7C"/>
    <w:rsid w:val="00541859"/>
    <w:rsid w:val="00543A84"/>
    <w:rsid w:val="00561E40"/>
    <w:rsid w:val="005622ED"/>
    <w:rsid w:val="00570BCC"/>
    <w:rsid w:val="00572BA0"/>
    <w:rsid w:val="005736D8"/>
    <w:rsid w:val="00573AB9"/>
    <w:rsid w:val="0058528B"/>
    <w:rsid w:val="00590605"/>
    <w:rsid w:val="005966DF"/>
    <w:rsid w:val="005A08CB"/>
    <w:rsid w:val="005B2B89"/>
    <w:rsid w:val="005B302D"/>
    <w:rsid w:val="005B3BBC"/>
    <w:rsid w:val="005B4484"/>
    <w:rsid w:val="005B7781"/>
    <w:rsid w:val="005D370C"/>
    <w:rsid w:val="005D62FD"/>
    <w:rsid w:val="005E4FC7"/>
    <w:rsid w:val="005F0CD5"/>
    <w:rsid w:val="005F4F27"/>
    <w:rsid w:val="00600570"/>
    <w:rsid w:val="006024EE"/>
    <w:rsid w:val="00603E61"/>
    <w:rsid w:val="006305C7"/>
    <w:rsid w:val="006404BE"/>
    <w:rsid w:val="00646465"/>
    <w:rsid w:val="006506E0"/>
    <w:rsid w:val="00652C39"/>
    <w:rsid w:val="00656BA1"/>
    <w:rsid w:val="0066172B"/>
    <w:rsid w:val="006664BB"/>
    <w:rsid w:val="00696AB3"/>
    <w:rsid w:val="006A680C"/>
    <w:rsid w:val="006B0AEB"/>
    <w:rsid w:val="006B28C6"/>
    <w:rsid w:val="006B4764"/>
    <w:rsid w:val="006C51C3"/>
    <w:rsid w:val="006D1F48"/>
    <w:rsid w:val="006E53E8"/>
    <w:rsid w:val="006F630B"/>
    <w:rsid w:val="00702E2E"/>
    <w:rsid w:val="007212D1"/>
    <w:rsid w:val="00721B23"/>
    <w:rsid w:val="007255FC"/>
    <w:rsid w:val="00725860"/>
    <w:rsid w:val="007263B6"/>
    <w:rsid w:val="00733273"/>
    <w:rsid w:val="0073709D"/>
    <w:rsid w:val="0074016B"/>
    <w:rsid w:val="00760184"/>
    <w:rsid w:val="0076414A"/>
    <w:rsid w:val="00784561"/>
    <w:rsid w:val="00787A6C"/>
    <w:rsid w:val="007921DB"/>
    <w:rsid w:val="00794BB4"/>
    <w:rsid w:val="007A18F6"/>
    <w:rsid w:val="007A394B"/>
    <w:rsid w:val="007A454A"/>
    <w:rsid w:val="007A675F"/>
    <w:rsid w:val="007A6E96"/>
    <w:rsid w:val="007B2364"/>
    <w:rsid w:val="007B5D75"/>
    <w:rsid w:val="007B779D"/>
    <w:rsid w:val="007C462B"/>
    <w:rsid w:val="007C5FB6"/>
    <w:rsid w:val="007D08A8"/>
    <w:rsid w:val="007E4ECA"/>
    <w:rsid w:val="007F29CA"/>
    <w:rsid w:val="00806BE0"/>
    <w:rsid w:val="00811E2B"/>
    <w:rsid w:val="008278AB"/>
    <w:rsid w:val="00832951"/>
    <w:rsid w:val="00833944"/>
    <w:rsid w:val="00836164"/>
    <w:rsid w:val="00843DC7"/>
    <w:rsid w:val="00850930"/>
    <w:rsid w:val="00861235"/>
    <w:rsid w:val="00862D7D"/>
    <w:rsid w:val="008718F1"/>
    <w:rsid w:val="00871FDC"/>
    <w:rsid w:val="00874F9A"/>
    <w:rsid w:val="00875452"/>
    <w:rsid w:val="0088136A"/>
    <w:rsid w:val="00883202"/>
    <w:rsid w:val="008B3B85"/>
    <w:rsid w:val="008C17AE"/>
    <w:rsid w:val="008C1DB2"/>
    <w:rsid w:val="008C6512"/>
    <w:rsid w:val="008C653D"/>
    <w:rsid w:val="008C72E1"/>
    <w:rsid w:val="008D3AF1"/>
    <w:rsid w:val="008D3DFA"/>
    <w:rsid w:val="008D5921"/>
    <w:rsid w:val="008E12E5"/>
    <w:rsid w:val="008F4493"/>
    <w:rsid w:val="00904296"/>
    <w:rsid w:val="00913674"/>
    <w:rsid w:val="0091404F"/>
    <w:rsid w:val="00925165"/>
    <w:rsid w:val="009278EC"/>
    <w:rsid w:val="0093527D"/>
    <w:rsid w:val="00937785"/>
    <w:rsid w:val="009420DA"/>
    <w:rsid w:val="00943F2B"/>
    <w:rsid w:val="00944CBE"/>
    <w:rsid w:val="00954A1B"/>
    <w:rsid w:val="0095697B"/>
    <w:rsid w:val="009662C2"/>
    <w:rsid w:val="00966D3F"/>
    <w:rsid w:val="00980247"/>
    <w:rsid w:val="00980504"/>
    <w:rsid w:val="00980BB9"/>
    <w:rsid w:val="00993285"/>
    <w:rsid w:val="009A52B4"/>
    <w:rsid w:val="009A5D2D"/>
    <w:rsid w:val="009B612D"/>
    <w:rsid w:val="009B6644"/>
    <w:rsid w:val="009B7E11"/>
    <w:rsid w:val="009C19A8"/>
    <w:rsid w:val="009C2914"/>
    <w:rsid w:val="009D4C50"/>
    <w:rsid w:val="009D53A5"/>
    <w:rsid w:val="009E01FD"/>
    <w:rsid w:val="009F0EC0"/>
    <w:rsid w:val="009F1ABA"/>
    <w:rsid w:val="009F32AE"/>
    <w:rsid w:val="00A01DB0"/>
    <w:rsid w:val="00A05F04"/>
    <w:rsid w:val="00A2038A"/>
    <w:rsid w:val="00A2157B"/>
    <w:rsid w:val="00A24953"/>
    <w:rsid w:val="00A32A73"/>
    <w:rsid w:val="00A44547"/>
    <w:rsid w:val="00A45A01"/>
    <w:rsid w:val="00A460CD"/>
    <w:rsid w:val="00A669AC"/>
    <w:rsid w:val="00A728CB"/>
    <w:rsid w:val="00A7522D"/>
    <w:rsid w:val="00A8324F"/>
    <w:rsid w:val="00A833B2"/>
    <w:rsid w:val="00A845D0"/>
    <w:rsid w:val="00A91F59"/>
    <w:rsid w:val="00A94F8B"/>
    <w:rsid w:val="00A97D23"/>
    <w:rsid w:val="00AA2605"/>
    <w:rsid w:val="00AA3028"/>
    <w:rsid w:val="00AA458B"/>
    <w:rsid w:val="00AB0A0B"/>
    <w:rsid w:val="00AB0FE3"/>
    <w:rsid w:val="00AB573C"/>
    <w:rsid w:val="00AB743B"/>
    <w:rsid w:val="00AB77A1"/>
    <w:rsid w:val="00AC4F14"/>
    <w:rsid w:val="00AD0733"/>
    <w:rsid w:val="00AD43F6"/>
    <w:rsid w:val="00AF19F3"/>
    <w:rsid w:val="00AF3635"/>
    <w:rsid w:val="00B01FBF"/>
    <w:rsid w:val="00B01FDD"/>
    <w:rsid w:val="00B0275B"/>
    <w:rsid w:val="00B073CB"/>
    <w:rsid w:val="00B2469F"/>
    <w:rsid w:val="00B35CF0"/>
    <w:rsid w:val="00B4469C"/>
    <w:rsid w:val="00B46355"/>
    <w:rsid w:val="00B545CF"/>
    <w:rsid w:val="00B637EE"/>
    <w:rsid w:val="00B67492"/>
    <w:rsid w:val="00B71E58"/>
    <w:rsid w:val="00B71FD9"/>
    <w:rsid w:val="00B81674"/>
    <w:rsid w:val="00B8261F"/>
    <w:rsid w:val="00B83404"/>
    <w:rsid w:val="00BA30A8"/>
    <w:rsid w:val="00BE488E"/>
    <w:rsid w:val="00BF2FC2"/>
    <w:rsid w:val="00BF5035"/>
    <w:rsid w:val="00BF5094"/>
    <w:rsid w:val="00C06766"/>
    <w:rsid w:val="00C124E1"/>
    <w:rsid w:val="00C170DB"/>
    <w:rsid w:val="00C227FB"/>
    <w:rsid w:val="00C22AF8"/>
    <w:rsid w:val="00C24439"/>
    <w:rsid w:val="00C31D53"/>
    <w:rsid w:val="00C332F5"/>
    <w:rsid w:val="00C3551C"/>
    <w:rsid w:val="00C35DF4"/>
    <w:rsid w:val="00C44078"/>
    <w:rsid w:val="00C44AC7"/>
    <w:rsid w:val="00C45EC4"/>
    <w:rsid w:val="00C47D7C"/>
    <w:rsid w:val="00C837F1"/>
    <w:rsid w:val="00C8512C"/>
    <w:rsid w:val="00C91B7D"/>
    <w:rsid w:val="00C95049"/>
    <w:rsid w:val="00C95F9C"/>
    <w:rsid w:val="00CA4207"/>
    <w:rsid w:val="00CA5341"/>
    <w:rsid w:val="00CB543B"/>
    <w:rsid w:val="00CB76DD"/>
    <w:rsid w:val="00CC6498"/>
    <w:rsid w:val="00CD1CB9"/>
    <w:rsid w:val="00CD3A88"/>
    <w:rsid w:val="00CF58BC"/>
    <w:rsid w:val="00D0192A"/>
    <w:rsid w:val="00D065B9"/>
    <w:rsid w:val="00D06E00"/>
    <w:rsid w:val="00D10CC5"/>
    <w:rsid w:val="00D10F47"/>
    <w:rsid w:val="00D161B2"/>
    <w:rsid w:val="00D16FA9"/>
    <w:rsid w:val="00D2088A"/>
    <w:rsid w:val="00D210B5"/>
    <w:rsid w:val="00D30C0B"/>
    <w:rsid w:val="00D33B8F"/>
    <w:rsid w:val="00D47A6B"/>
    <w:rsid w:val="00D608D1"/>
    <w:rsid w:val="00D674A5"/>
    <w:rsid w:val="00D826D9"/>
    <w:rsid w:val="00D85658"/>
    <w:rsid w:val="00D8696E"/>
    <w:rsid w:val="00D86AE9"/>
    <w:rsid w:val="00D87A23"/>
    <w:rsid w:val="00D9749F"/>
    <w:rsid w:val="00DA5D22"/>
    <w:rsid w:val="00DB296A"/>
    <w:rsid w:val="00DC0301"/>
    <w:rsid w:val="00DC120F"/>
    <w:rsid w:val="00DC25A8"/>
    <w:rsid w:val="00DC265E"/>
    <w:rsid w:val="00DD3A2C"/>
    <w:rsid w:val="00DD3FF7"/>
    <w:rsid w:val="00DD60ED"/>
    <w:rsid w:val="00DE007F"/>
    <w:rsid w:val="00DF00AC"/>
    <w:rsid w:val="00E043ED"/>
    <w:rsid w:val="00E1559F"/>
    <w:rsid w:val="00E20053"/>
    <w:rsid w:val="00E35E93"/>
    <w:rsid w:val="00E41CDA"/>
    <w:rsid w:val="00E420ED"/>
    <w:rsid w:val="00E43CCD"/>
    <w:rsid w:val="00E54CBD"/>
    <w:rsid w:val="00E62EE1"/>
    <w:rsid w:val="00E702F0"/>
    <w:rsid w:val="00E83049"/>
    <w:rsid w:val="00E87651"/>
    <w:rsid w:val="00E901D3"/>
    <w:rsid w:val="00E95E1E"/>
    <w:rsid w:val="00EA082B"/>
    <w:rsid w:val="00EA1210"/>
    <w:rsid w:val="00EA4A6D"/>
    <w:rsid w:val="00EC6988"/>
    <w:rsid w:val="00ED331A"/>
    <w:rsid w:val="00ED40A8"/>
    <w:rsid w:val="00ED7286"/>
    <w:rsid w:val="00EE27E3"/>
    <w:rsid w:val="00EE339F"/>
    <w:rsid w:val="00EE52AA"/>
    <w:rsid w:val="00EE6C7A"/>
    <w:rsid w:val="00EF6CDA"/>
    <w:rsid w:val="00EF6D7C"/>
    <w:rsid w:val="00F01F9E"/>
    <w:rsid w:val="00F065BF"/>
    <w:rsid w:val="00F12418"/>
    <w:rsid w:val="00F159B3"/>
    <w:rsid w:val="00F16FCC"/>
    <w:rsid w:val="00F17D95"/>
    <w:rsid w:val="00F204A1"/>
    <w:rsid w:val="00F21733"/>
    <w:rsid w:val="00F21F43"/>
    <w:rsid w:val="00F23D4B"/>
    <w:rsid w:val="00F264EE"/>
    <w:rsid w:val="00F374A7"/>
    <w:rsid w:val="00F37D4C"/>
    <w:rsid w:val="00F413AC"/>
    <w:rsid w:val="00F44AE4"/>
    <w:rsid w:val="00F4687B"/>
    <w:rsid w:val="00F47DCA"/>
    <w:rsid w:val="00F66525"/>
    <w:rsid w:val="00F717D0"/>
    <w:rsid w:val="00F72887"/>
    <w:rsid w:val="00F73B92"/>
    <w:rsid w:val="00F7420E"/>
    <w:rsid w:val="00F77734"/>
    <w:rsid w:val="00F82874"/>
    <w:rsid w:val="00F85096"/>
    <w:rsid w:val="00F8686F"/>
    <w:rsid w:val="00F90832"/>
    <w:rsid w:val="00F911EA"/>
    <w:rsid w:val="00F9556C"/>
    <w:rsid w:val="00F96207"/>
    <w:rsid w:val="00FA1290"/>
    <w:rsid w:val="00FA520E"/>
    <w:rsid w:val="00FA59FA"/>
    <w:rsid w:val="00FA733C"/>
    <w:rsid w:val="00FB0271"/>
    <w:rsid w:val="00FB2CF1"/>
    <w:rsid w:val="00FB6138"/>
    <w:rsid w:val="00FC1EC6"/>
    <w:rsid w:val="00FD12A4"/>
    <w:rsid w:val="00FE11C4"/>
    <w:rsid w:val="00FE2261"/>
    <w:rsid w:val="00FE6138"/>
    <w:rsid w:val="00FF10F6"/>
    <w:rsid w:val="00FF2F8F"/>
    <w:rsid w:val="00FF698E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1FD9"/>
  </w:style>
  <w:style w:type="paragraph" w:styleId="1">
    <w:name w:val="heading 1"/>
    <w:basedOn w:val="a"/>
    <w:next w:val="a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1FD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862D7D"/>
  </w:style>
  <w:style w:type="paragraph" w:styleId="a7">
    <w:name w:val="footer"/>
    <w:basedOn w:val="a"/>
    <w:link w:val="Char0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862D7D"/>
  </w:style>
  <w:style w:type="table" w:styleId="a8">
    <w:name w:val="Table Grid"/>
    <w:basedOn w:val="a1"/>
    <w:uiPriority w:val="39"/>
    <w:unhideWhenUsed/>
    <w:rsid w:val="004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ignature"/>
    <w:basedOn w:val="a"/>
    <w:link w:val="Char1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Char1">
    <w:name w:val="توقيع Char"/>
    <w:basedOn w:val="a0"/>
    <w:link w:val="a9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a0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a1"/>
    <w:uiPriority w:val="49"/>
    <w:rsid w:val="00FB2C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833944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5345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ECA4ACCF4149BEAA7728E82EB8F8" ma:contentTypeVersion="14" ma:contentTypeDescription="Create a new document." ma:contentTypeScope="" ma:versionID="80a3dd3506fc53d726f0760821731416">
  <xsd:schema xmlns:xsd="http://www.w3.org/2001/XMLSchema" xmlns:xs="http://www.w3.org/2001/XMLSchema" xmlns:p="http://schemas.microsoft.com/office/2006/metadata/properties" xmlns:ns3="603f333d-2b2a-448a-a738-179275d601f9" xmlns:ns4="6aa5da2d-118d-4755-8ad4-f6660b43b45e" targetNamespace="http://schemas.microsoft.com/office/2006/metadata/properties" ma:root="true" ma:fieldsID="66b3cba85a2890acefe446a85481c36c" ns3:_="" ns4:_="">
    <xsd:import namespace="603f333d-2b2a-448a-a738-179275d601f9"/>
    <xsd:import namespace="6aa5da2d-118d-4755-8ad4-f6660b43b4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f333d-2b2a-448a-a738-179275d60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5da2d-118d-4755-8ad4-f6660b43b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7D2B8-2B3E-4BB3-A304-BC4A2998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f333d-2b2a-448a-a738-179275d601f9"/>
    <ds:schemaRef ds:uri="6aa5da2d-118d-4755-8ad4-f6660b43b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B30D3B-1535-44F9-9E98-52FB3F400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</Template>
  <TotalTime>1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seef7</dc:creator>
  <cp:lastModifiedBy>ندا محمد حسين عشماوي السيد </cp:lastModifiedBy>
  <cp:revision>2</cp:revision>
  <cp:lastPrinted>2024-08-27T10:27:00Z</cp:lastPrinted>
  <dcterms:created xsi:type="dcterms:W3CDTF">2024-09-19T10:30:00Z</dcterms:created>
  <dcterms:modified xsi:type="dcterms:W3CDTF">2024-09-19T10:30:00Z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0x010100D456ECA4ACCF4149BEAA7728E82EB8F8</vt:lpwstr>
  </property>
</Properties>
</file>