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CB0" w:rsidRDefault="00282CB0" w:rsidP="00282CB0">
      <w:pPr>
        <w:rPr>
          <w:rFonts w:cs="AL-Mateen"/>
          <w:sz w:val="18"/>
          <w:szCs w:val="18"/>
          <w:rtl/>
        </w:rPr>
      </w:pPr>
    </w:p>
    <w:p w:rsidR="005A20A3" w:rsidRDefault="007921DB" w:rsidP="00282CB0">
      <w:pPr>
        <w:rPr>
          <w:b/>
          <w:bCs/>
          <w:sz w:val="18"/>
          <w:szCs w:val="18"/>
          <w:rtl/>
        </w:rPr>
      </w:pPr>
      <w:r w:rsidRPr="00924EEA">
        <w:rPr>
          <w:rFonts w:cs="AL-Mateen"/>
          <w:sz w:val="18"/>
          <w:szCs w:val="18"/>
          <w:rtl/>
        </w:rPr>
        <w:t>الموضوع</w:t>
      </w:r>
      <w:r w:rsidRPr="00CB49CB">
        <w:rPr>
          <w:rFonts w:cs="AL-Mateen"/>
          <w:b/>
          <w:bCs/>
          <w:sz w:val="18"/>
          <w:szCs w:val="18"/>
          <w:rtl/>
        </w:rPr>
        <w:t xml:space="preserve">: </w:t>
      </w:r>
      <w:r w:rsidR="00E64CC8" w:rsidRPr="00CB49CB">
        <w:rPr>
          <w:rFonts w:ascii="Arial" w:hAnsi="Arial" w:cs="Arial" w:hint="cs"/>
          <w:b/>
          <w:bCs/>
          <w:sz w:val="18"/>
          <w:szCs w:val="18"/>
          <w:rtl/>
        </w:rPr>
        <w:t>بشأن</w:t>
      </w:r>
      <w:r w:rsidR="00E64CC8" w:rsidRPr="00CB49CB">
        <w:rPr>
          <w:rFonts w:cs="AL-Mateen" w:hint="cs"/>
          <w:b/>
          <w:bCs/>
          <w:sz w:val="18"/>
          <w:szCs w:val="18"/>
          <w:rtl/>
        </w:rPr>
        <w:t xml:space="preserve"> </w:t>
      </w:r>
      <w:r w:rsidR="00282CB0">
        <w:rPr>
          <w:rFonts w:ascii="Arial" w:hAnsi="Arial" w:cs="Arial" w:hint="cs"/>
          <w:b/>
          <w:bCs/>
          <w:sz w:val="18"/>
          <w:szCs w:val="18"/>
          <w:rtl/>
        </w:rPr>
        <w:t>إضافة مواد تكميلية لطالبات الدراسات العليا</w:t>
      </w:r>
    </w:p>
    <w:p w:rsidR="005A20A3" w:rsidRPr="005A20A3" w:rsidRDefault="005A20A3" w:rsidP="005A20A3">
      <w:pPr>
        <w:rPr>
          <w:b/>
          <w:bCs/>
          <w:sz w:val="2"/>
          <w:szCs w:val="2"/>
          <w:rtl/>
        </w:rPr>
      </w:pPr>
    </w:p>
    <w:p w:rsidR="003F2EEF" w:rsidRPr="0070438C" w:rsidRDefault="00C06C59" w:rsidP="000D6B11">
      <w:pPr>
        <w:tabs>
          <w:tab w:val="left" w:pos="1092"/>
        </w:tabs>
        <w:spacing w:line="240" w:lineRule="auto"/>
        <w:ind w:right="-426"/>
        <w:rPr>
          <w:rFonts w:cs="PT Bold Heading"/>
          <w:sz w:val="28"/>
          <w:szCs w:val="28"/>
          <w:rtl/>
        </w:rPr>
      </w:pPr>
      <w:r w:rsidRPr="0070438C">
        <w:rPr>
          <w:rFonts w:cs="PT Bold Heading" w:hint="cs"/>
          <w:sz w:val="28"/>
          <w:szCs w:val="28"/>
          <w:rtl/>
        </w:rPr>
        <w:t xml:space="preserve">سعادة/ </w:t>
      </w:r>
      <w:r w:rsidR="00254240">
        <w:rPr>
          <w:rFonts w:cs="PT Bold Heading" w:hint="cs"/>
          <w:sz w:val="28"/>
          <w:szCs w:val="28"/>
          <w:rtl/>
        </w:rPr>
        <w:t xml:space="preserve">وكيلة </w:t>
      </w:r>
      <w:r w:rsidR="00BB14CD">
        <w:rPr>
          <w:rFonts w:cs="PT Bold Heading" w:hint="cs"/>
          <w:sz w:val="28"/>
          <w:szCs w:val="28"/>
          <w:rtl/>
        </w:rPr>
        <w:t xml:space="preserve">عمادة الدراسات العليا </w:t>
      </w:r>
      <w:r w:rsidR="00282CB0">
        <w:rPr>
          <w:rFonts w:cs="PT Bold Heading" w:hint="cs"/>
          <w:sz w:val="28"/>
          <w:szCs w:val="28"/>
          <w:rtl/>
        </w:rPr>
        <w:t>والتعاون الدولي</w:t>
      </w:r>
      <w:r w:rsidR="000D6B11">
        <w:rPr>
          <w:rFonts w:cs="PT Bold Heading" w:hint="cs"/>
          <w:sz w:val="28"/>
          <w:szCs w:val="28"/>
          <w:rtl/>
        </w:rPr>
        <w:t xml:space="preserve">    </w:t>
      </w:r>
      <w:r w:rsidR="00BB14CD">
        <w:rPr>
          <w:rFonts w:cs="PT Bold Heading" w:hint="cs"/>
          <w:sz w:val="28"/>
          <w:szCs w:val="28"/>
          <w:rtl/>
        </w:rPr>
        <w:t xml:space="preserve">  </w:t>
      </w:r>
      <w:r w:rsidR="0070438C">
        <w:rPr>
          <w:rFonts w:cs="PT Bold Heading" w:hint="cs"/>
          <w:sz w:val="28"/>
          <w:szCs w:val="28"/>
          <w:rtl/>
        </w:rPr>
        <w:t xml:space="preserve">   </w:t>
      </w:r>
      <w:r w:rsidR="00284026">
        <w:rPr>
          <w:rFonts w:cs="PT Bold Heading" w:hint="cs"/>
          <w:sz w:val="28"/>
          <w:szCs w:val="28"/>
          <w:rtl/>
        </w:rPr>
        <w:t xml:space="preserve">   </w:t>
      </w:r>
      <w:r w:rsidR="005A20A3">
        <w:rPr>
          <w:rFonts w:cs="PT Bold Heading" w:hint="cs"/>
          <w:sz w:val="28"/>
          <w:szCs w:val="28"/>
          <w:rtl/>
        </w:rPr>
        <w:t xml:space="preserve">     </w:t>
      </w:r>
      <w:r w:rsidR="00284026">
        <w:rPr>
          <w:rFonts w:cs="PT Bold Heading" w:hint="cs"/>
          <w:sz w:val="28"/>
          <w:szCs w:val="28"/>
          <w:rtl/>
        </w:rPr>
        <w:t xml:space="preserve">   </w:t>
      </w:r>
      <w:r w:rsidR="0070438C">
        <w:rPr>
          <w:rFonts w:cs="PT Bold Heading" w:hint="cs"/>
          <w:sz w:val="28"/>
          <w:szCs w:val="28"/>
          <w:rtl/>
        </w:rPr>
        <w:t xml:space="preserve">  </w:t>
      </w:r>
      <w:r w:rsidR="00CB49CB" w:rsidRPr="0070438C">
        <w:rPr>
          <w:rFonts w:cs="PT Bold Heading" w:hint="cs"/>
          <w:sz w:val="28"/>
          <w:szCs w:val="28"/>
          <w:rtl/>
        </w:rPr>
        <w:t xml:space="preserve"> حفظ</w:t>
      </w:r>
      <w:r w:rsidR="00282CB0">
        <w:rPr>
          <w:rFonts w:cs="PT Bold Heading" w:hint="cs"/>
          <w:sz w:val="28"/>
          <w:szCs w:val="28"/>
          <w:rtl/>
        </w:rPr>
        <w:t>كم</w:t>
      </w:r>
      <w:r w:rsidR="00CB49CB" w:rsidRPr="0070438C">
        <w:rPr>
          <w:rFonts w:cs="PT Bold Heading" w:hint="cs"/>
          <w:sz w:val="28"/>
          <w:szCs w:val="28"/>
          <w:rtl/>
        </w:rPr>
        <w:t xml:space="preserve"> الله    </w:t>
      </w:r>
    </w:p>
    <w:p w:rsidR="00E64CC8" w:rsidRPr="0070438C" w:rsidRDefault="00F8686F" w:rsidP="00E3094C">
      <w:pPr>
        <w:tabs>
          <w:tab w:val="left" w:pos="1092"/>
        </w:tabs>
        <w:spacing w:line="240" w:lineRule="auto"/>
        <w:ind w:right="-426"/>
        <w:rPr>
          <w:rFonts w:cs="PT Bold Heading"/>
          <w:sz w:val="28"/>
          <w:szCs w:val="28"/>
        </w:rPr>
      </w:pPr>
      <w:r w:rsidRPr="0070438C">
        <w:rPr>
          <w:rFonts w:asciiTheme="minorBidi" w:hAnsiTheme="minorBidi" w:cs="PT Bold Heading"/>
          <w:sz w:val="28"/>
          <w:szCs w:val="28"/>
          <w:rtl/>
        </w:rPr>
        <w:t xml:space="preserve">السلام عليكم ورحمة الله وبركاته </w:t>
      </w:r>
      <w:r w:rsidR="002B6B5C" w:rsidRPr="0070438C">
        <w:rPr>
          <w:rFonts w:ascii="Sakkal Majalla" w:hAnsi="Sakkal Majalla" w:cs="PT Bold Heading" w:hint="cs"/>
          <w:sz w:val="28"/>
          <w:szCs w:val="28"/>
          <w:rtl/>
        </w:rPr>
        <w:t xml:space="preserve">      </w:t>
      </w:r>
    </w:p>
    <w:p w:rsidR="005A20A3" w:rsidRPr="007D62E7" w:rsidRDefault="003467F3" w:rsidP="00A36368">
      <w:pPr>
        <w:tabs>
          <w:tab w:val="right" w:pos="90"/>
          <w:tab w:val="left" w:pos="9071"/>
          <w:tab w:val="left" w:pos="9213"/>
          <w:tab w:val="left" w:pos="9355"/>
        </w:tabs>
        <w:spacing w:after="0" w:line="360" w:lineRule="auto"/>
        <w:ind w:right="-86"/>
        <w:jc w:val="both"/>
        <w:rPr>
          <w:rFonts w:ascii="Sakkal Majalla" w:hAnsi="Sakkal Majalla" w:cs="Sakkal Majalla"/>
          <w:sz w:val="28"/>
          <w:szCs w:val="28"/>
          <w:rtl/>
        </w:rPr>
      </w:pPr>
      <w:r w:rsidRPr="005A20A3">
        <w:rPr>
          <w:rFonts w:ascii="Sakkal Majalla" w:hAnsi="Sakkal Majalla" w:cs="Sakkal Majalla" w:hint="cs"/>
          <w:sz w:val="26"/>
          <w:szCs w:val="26"/>
          <w:rtl/>
        </w:rPr>
        <w:t xml:space="preserve">           </w:t>
      </w:r>
      <w:r w:rsidR="004B479E" w:rsidRPr="005A20A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يطيب </w:t>
      </w:r>
      <w:r w:rsidR="00592421" w:rsidRPr="005A20A3">
        <w:rPr>
          <w:rFonts w:ascii="Sakkal Majalla" w:hAnsi="Sakkal Majalla" w:cs="Sakkal Majalla" w:hint="cs"/>
          <w:b/>
          <w:bCs/>
          <w:sz w:val="28"/>
          <w:szCs w:val="28"/>
          <w:rtl/>
        </w:rPr>
        <w:t>لوكالة البحث والابتكار ان</w:t>
      </w:r>
      <w:r w:rsidR="004B479E" w:rsidRPr="005A20A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تهدي سعادتكم أطيب </w:t>
      </w:r>
      <w:r w:rsidR="00592421" w:rsidRPr="005A20A3">
        <w:rPr>
          <w:rFonts w:ascii="Sakkal Majalla" w:hAnsi="Sakkal Majalla" w:cs="Sakkal Majalla" w:hint="cs"/>
          <w:b/>
          <w:bCs/>
          <w:sz w:val="28"/>
          <w:szCs w:val="28"/>
          <w:rtl/>
        </w:rPr>
        <w:t>التحيات،</w:t>
      </w:r>
      <w:r w:rsidR="004B479E" w:rsidRPr="005A20A3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1370B0">
        <w:rPr>
          <w:rFonts w:ascii="Sakkal Majalla" w:hAnsi="Sakkal Majalla" w:cs="Sakkal Majalla" w:hint="cs"/>
          <w:sz w:val="28"/>
          <w:szCs w:val="28"/>
          <w:rtl/>
        </w:rPr>
        <w:t xml:space="preserve">إشارة إلى خطاب سعادة رئيسة </w:t>
      </w:r>
      <w:r w:rsidR="00BD111D">
        <w:rPr>
          <w:rFonts w:ascii="Sakkal Majalla" w:hAnsi="Sakkal Majalla" w:cs="Sakkal Majalla" w:hint="cs"/>
          <w:sz w:val="28"/>
          <w:szCs w:val="28"/>
          <w:rtl/>
        </w:rPr>
        <w:t>----------------</w:t>
      </w:r>
      <w:r w:rsidR="001370B0">
        <w:rPr>
          <w:rFonts w:ascii="Sakkal Majalla" w:hAnsi="Sakkal Majalla" w:cs="Sakkal Majalla" w:hint="cs"/>
          <w:sz w:val="28"/>
          <w:szCs w:val="28"/>
          <w:rtl/>
        </w:rPr>
        <w:t xml:space="preserve"> رقم 450236688</w:t>
      </w:r>
      <w:r w:rsidR="00BD111D">
        <w:rPr>
          <w:rFonts w:ascii="Sakkal Majalla" w:hAnsi="Sakkal Majalla" w:cs="Sakkal Majalla" w:hint="cs"/>
          <w:sz w:val="28"/>
          <w:szCs w:val="28"/>
          <w:rtl/>
        </w:rPr>
        <w:t>--------</w:t>
      </w:r>
      <w:r w:rsidR="001370B0">
        <w:rPr>
          <w:rFonts w:ascii="Sakkal Majalla" w:hAnsi="Sakkal Majalla" w:cs="Sakkal Majalla" w:hint="cs"/>
          <w:sz w:val="28"/>
          <w:szCs w:val="28"/>
          <w:rtl/>
        </w:rPr>
        <w:t xml:space="preserve"> وتاريخ</w:t>
      </w:r>
      <w:r w:rsidR="00BD111D">
        <w:rPr>
          <w:rFonts w:ascii="Sakkal Majalla" w:hAnsi="Sakkal Majalla" w:cs="Sakkal Majalla" w:hint="cs"/>
          <w:sz w:val="28"/>
          <w:szCs w:val="28"/>
          <w:rtl/>
        </w:rPr>
        <w:t>----------</w:t>
      </w:r>
      <w:r w:rsidR="00282CB0">
        <w:rPr>
          <w:rFonts w:ascii="Sakkal Majalla" w:hAnsi="Sakkal Majalla" w:cs="Sakkal Majalla" w:hint="cs"/>
          <w:sz w:val="28"/>
          <w:szCs w:val="28"/>
          <w:rtl/>
        </w:rPr>
        <w:t xml:space="preserve">نرفق لسعادتكم نماذج حذف وإضافة (مواد تكميلية) لطالبات الدراسات العليا بقسم </w:t>
      </w:r>
      <w:r w:rsidR="00A36368">
        <w:rPr>
          <w:rFonts w:ascii="Sakkal Majalla" w:hAnsi="Sakkal Majalla" w:cs="Sakkal Majalla" w:hint="cs"/>
          <w:sz w:val="28"/>
          <w:szCs w:val="28"/>
          <w:rtl/>
        </w:rPr>
        <w:t>---------------</w:t>
      </w:r>
      <w:bookmarkStart w:id="0" w:name="_GoBack"/>
      <w:bookmarkEnd w:id="0"/>
      <w:r w:rsidR="007D62E7">
        <w:rPr>
          <w:rFonts w:ascii="Sakkal Majalla" w:hAnsi="Sakkal Majalla" w:cs="Sakkal Majalla" w:hint="cs"/>
          <w:sz w:val="28"/>
          <w:szCs w:val="28"/>
          <w:rtl/>
        </w:rPr>
        <w:t>.</w:t>
      </w:r>
    </w:p>
    <w:p w:rsidR="00BB14CD" w:rsidRPr="005A20A3" w:rsidRDefault="00E23FDB" w:rsidP="005A20A3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نرجو كرماً من سعادتكم الإيعاز لمن يلزم لاتخاذ اللازم حيال ذلك.</w:t>
      </w:r>
    </w:p>
    <w:p w:rsidR="00162C1F" w:rsidRDefault="005A20A3" w:rsidP="00E23FDB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E3094C">
        <w:rPr>
          <w:rFonts w:ascii="Arial" w:hAnsi="Arial" w:cs="PT Bold Head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EB831" wp14:editId="4C4CD5A4">
                <wp:simplePos x="0" y="0"/>
                <wp:positionH relativeFrom="margin">
                  <wp:posOffset>-588010</wp:posOffset>
                </wp:positionH>
                <wp:positionV relativeFrom="paragraph">
                  <wp:posOffset>374650</wp:posOffset>
                </wp:positionV>
                <wp:extent cx="3209925" cy="1562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421" w:rsidRPr="0070438C" w:rsidRDefault="00BD111D" w:rsidP="00BD111D">
                            <w:pPr>
                              <w:tabs>
                                <w:tab w:val="left" w:pos="1092"/>
                              </w:tabs>
                              <w:spacing w:after="0" w:line="240" w:lineRule="auto"/>
                              <w:ind w:right="-432"/>
                              <w:rPr>
                                <w:rFonts w:asciiTheme="minorBidi" w:hAnsiTheme="minorBidi" w:cs="PT Bold Head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="PT Bold Heading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="00592421">
                              <w:rPr>
                                <w:rFonts w:asciiTheme="minorBidi" w:hAnsiTheme="minorBidi" w:cs="PT Bold Heading" w:hint="cs"/>
                                <w:sz w:val="28"/>
                                <w:szCs w:val="28"/>
                                <w:rtl/>
                              </w:rPr>
                              <w:t>وكيلة</w:t>
                            </w:r>
                            <w:r w:rsidR="00E3094C" w:rsidRPr="0070438C">
                              <w:rPr>
                                <w:rFonts w:asciiTheme="minorBidi" w:hAnsiTheme="minorBidi" w:cs="PT Bold Heading" w:hint="cs"/>
                                <w:sz w:val="28"/>
                                <w:szCs w:val="28"/>
                                <w:rtl/>
                              </w:rPr>
                              <w:t xml:space="preserve"> كلية العلوم</w:t>
                            </w:r>
                            <w:r>
                              <w:rPr>
                                <w:rFonts w:asciiTheme="minorBidi" w:hAnsiTheme="minorBidi" w:cs="PT Bold Heading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92421">
                              <w:rPr>
                                <w:rFonts w:asciiTheme="minorBidi" w:hAnsiTheme="minorBidi" w:cs="PT Bold Heading" w:hint="cs"/>
                                <w:sz w:val="28"/>
                                <w:szCs w:val="28"/>
                                <w:rtl/>
                              </w:rPr>
                              <w:t xml:space="preserve">للبحث والابتكار </w:t>
                            </w:r>
                          </w:p>
                          <w:p w:rsidR="00BB14CD" w:rsidRDefault="00BB14CD" w:rsidP="005A20A3">
                            <w:pPr>
                              <w:tabs>
                                <w:tab w:val="left" w:pos="1092"/>
                              </w:tabs>
                              <w:spacing w:line="240" w:lineRule="auto"/>
                              <w:ind w:right="-426"/>
                              <w:jc w:val="center"/>
                              <w:rPr>
                                <w:rFonts w:asciiTheme="minorBidi" w:hAnsiTheme="minorBidi" w:cs="PT Bold Heading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3094C" w:rsidRPr="0070438C" w:rsidRDefault="00E3094C" w:rsidP="005A20A3">
                            <w:pPr>
                              <w:tabs>
                                <w:tab w:val="left" w:pos="1092"/>
                              </w:tabs>
                              <w:spacing w:line="240" w:lineRule="auto"/>
                              <w:ind w:right="-426"/>
                              <w:jc w:val="center"/>
                              <w:rPr>
                                <w:rFonts w:ascii="Arial" w:hAnsi="Arial" w:cs="PT Bold Head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0438C">
                              <w:rPr>
                                <w:rFonts w:asciiTheme="minorBidi" w:hAnsiTheme="minorBidi" w:cs="PT Bold Heading" w:hint="cs"/>
                                <w:sz w:val="28"/>
                                <w:szCs w:val="28"/>
                                <w:rtl/>
                              </w:rPr>
                              <w:t>د.</w:t>
                            </w:r>
                            <w:r w:rsidR="00592421">
                              <w:rPr>
                                <w:rFonts w:asciiTheme="minorBidi" w:hAnsiTheme="minorBidi" w:cs="PT Bold Heading" w:hint="cs"/>
                                <w:sz w:val="28"/>
                                <w:szCs w:val="28"/>
                                <w:rtl/>
                              </w:rPr>
                              <w:t>فاتن</w:t>
                            </w:r>
                            <w:proofErr w:type="spellEnd"/>
                            <w:r w:rsidR="00592421">
                              <w:rPr>
                                <w:rFonts w:asciiTheme="minorBidi" w:hAnsiTheme="minorBidi" w:cs="PT Bold Heading" w:hint="cs"/>
                                <w:sz w:val="28"/>
                                <w:szCs w:val="28"/>
                                <w:rtl/>
                              </w:rPr>
                              <w:t xml:space="preserve"> بنت محمد علي زيني</w:t>
                            </w:r>
                          </w:p>
                          <w:p w:rsidR="00E3094C" w:rsidRDefault="00E3094C" w:rsidP="00E30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EB8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6.3pt;margin-top:29.5pt;width:252.7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" filled="f" stroked="f" strokeweight=".5pt">
                <v:textbox>
                  <w:txbxContent>
                    <w:p w:rsidR="00592421" w:rsidRPr="0070438C" w:rsidRDefault="00BD111D" w:rsidP="00BD111D">
                      <w:pPr>
                        <w:tabs>
                          <w:tab w:val="left" w:pos="1092"/>
                        </w:tabs>
                        <w:spacing w:after="0" w:line="240" w:lineRule="auto"/>
                        <w:ind w:right="-432"/>
                        <w:rPr>
                          <w:rFonts w:asciiTheme="minorBidi" w:hAnsiTheme="minorBidi" w:cs="PT Bold Heading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="PT Bold Heading" w:hint="cs"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="00592421">
                        <w:rPr>
                          <w:rFonts w:asciiTheme="minorBidi" w:hAnsiTheme="minorBidi" w:cs="PT Bold Heading" w:hint="cs"/>
                          <w:sz w:val="28"/>
                          <w:szCs w:val="28"/>
                          <w:rtl/>
                        </w:rPr>
                        <w:t>وكيلة</w:t>
                      </w:r>
                      <w:r w:rsidR="00E3094C" w:rsidRPr="0070438C">
                        <w:rPr>
                          <w:rFonts w:asciiTheme="minorBidi" w:hAnsiTheme="minorBidi" w:cs="PT Bold Heading" w:hint="cs"/>
                          <w:sz w:val="28"/>
                          <w:szCs w:val="28"/>
                          <w:rtl/>
                        </w:rPr>
                        <w:t xml:space="preserve"> كلية العلوم</w:t>
                      </w:r>
                      <w:r>
                        <w:rPr>
                          <w:rFonts w:asciiTheme="minorBidi" w:hAnsiTheme="minorBidi" w:cs="PT Bold Heading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92421">
                        <w:rPr>
                          <w:rFonts w:asciiTheme="minorBidi" w:hAnsiTheme="minorBidi" w:cs="PT Bold Heading" w:hint="cs"/>
                          <w:sz w:val="28"/>
                          <w:szCs w:val="28"/>
                          <w:rtl/>
                        </w:rPr>
                        <w:t xml:space="preserve">للبحث والابتكار </w:t>
                      </w:r>
                    </w:p>
                    <w:p w:rsidR="00BB14CD" w:rsidRDefault="00BB14CD" w:rsidP="005A20A3">
                      <w:pPr>
                        <w:tabs>
                          <w:tab w:val="left" w:pos="1092"/>
                        </w:tabs>
                        <w:spacing w:line="240" w:lineRule="auto"/>
                        <w:ind w:right="-426"/>
                        <w:jc w:val="center"/>
                        <w:rPr>
                          <w:rFonts w:asciiTheme="minorBidi" w:hAnsiTheme="minorBidi" w:cs="PT Bold Heading"/>
                          <w:sz w:val="32"/>
                          <w:szCs w:val="32"/>
                          <w:rtl/>
                        </w:rPr>
                      </w:pPr>
                    </w:p>
                    <w:p w:rsidR="00E3094C" w:rsidRPr="0070438C" w:rsidRDefault="00E3094C" w:rsidP="005A20A3">
                      <w:pPr>
                        <w:tabs>
                          <w:tab w:val="left" w:pos="1092"/>
                        </w:tabs>
                        <w:spacing w:line="240" w:lineRule="auto"/>
                        <w:ind w:right="-426"/>
                        <w:jc w:val="center"/>
                        <w:rPr>
                          <w:rFonts w:ascii="Arial" w:hAnsi="Arial" w:cs="PT Bold Heading"/>
                          <w:sz w:val="28"/>
                          <w:szCs w:val="28"/>
                        </w:rPr>
                      </w:pPr>
                      <w:proofErr w:type="spellStart"/>
                      <w:r w:rsidRPr="0070438C">
                        <w:rPr>
                          <w:rFonts w:asciiTheme="minorBidi" w:hAnsiTheme="minorBidi" w:cs="PT Bold Heading" w:hint="cs"/>
                          <w:sz w:val="28"/>
                          <w:szCs w:val="28"/>
                          <w:rtl/>
                        </w:rPr>
                        <w:t>د.</w:t>
                      </w:r>
                      <w:r w:rsidR="00592421">
                        <w:rPr>
                          <w:rFonts w:asciiTheme="minorBidi" w:hAnsiTheme="minorBidi" w:cs="PT Bold Heading" w:hint="cs"/>
                          <w:sz w:val="28"/>
                          <w:szCs w:val="28"/>
                          <w:rtl/>
                        </w:rPr>
                        <w:t>فاتن</w:t>
                      </w:r>
                      <w:proofErr w:type="spellEnd"/>
                      <w:r w:rsidR="00592421">
                        <w:rPr>
                          <w:rFonts w:asciiTheme="minorBidi" w:hAnsiTheme="minorBidi" w:cs="PT Bold Heading" w:hint="cs"/>
                          <w:sz w:val="28"/>
                          <w:szCs w:val="28"/>
                          <w:rtl/>
                        </w:rPr>
                        <w:t xml:space="preserve"> بنت محمد علي زيني</w:t>
                      </w:r>
                    </w:p>
                    <w:p w:rsidR="00E3094C" w:rsidRDefault="00E3094C" w:rsidP="00E3094C"/>
                  </w:txbxContent>
                </v:textbox>
                <w10:wrap anchorx="margin"/>
              </v:shape>
            </w:pict>
          </mc:Fallback>
        </mc:AlternateContent>
      </w:r>
      <w:r w:rsidR="00E23FDB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                     </w:t>
      </w:r>
      <w:r w:rsidR="007921DB" w:rsidRPr="00E1317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وتفضلوا بقبول </w:t>
      </w:r>
      <w:r w:rsidR="00600570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فائق </w:t>
      </w:r>
      <w:r w:rsidR="007921DB" w:rsidRPr="00E13175">
        <w:rPr>
          <w:rFonts w:ascii="Sakkal Majalla" w:hAnsi="Sakkal Majalla" w:cs="Sakkal Majalla"/>
          <w:b/>
          <w:bCs/>
          <w:sz w:val="28"/>
          <w:szCs w:val="28"/>
          <w:rtl/>
        </w:rPr>
        <w:t>التحية والتقدير</w:t>
      </w:r>
      <w:r w:rsidR="005B302D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</w:p>
    <w:p w:rsidR="00E23FDB" w:rsidRDefault="00E23FDB" w:rsidP="00E23FDB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20053" w:rsidRPr="00E20053" w:rsidRDefault="00E20053" w:rsidP="005A20A3">
      <w:pPr>
        <w:rPr>
          <w:rFonts w:ascii="Sakkal Majalla" w:hAnsi="Sakkal Majalla" w:cs="Sakkal Majalla"/>
          <w:b/>
          <w:bCs/>
          <w:sz w:val="16"/>
          <w:szCs w:val="16"/>
          <w:rtl/>
        </w:rPr>
      </w:pPr>
    </w:p>
    <w:p w:rsidR="00302E47" w:rsidRPr="00E3094C" w:rsidRDefault="00302E47" w:rsidP="00E20053">
      <w:pPr>
        <w:rPr>
          <w:rFonts w:ascii="Arial" w:hAnsi="Arial" w:cs="PT Bold Heading"/>
          <w:sz w:val="32"/>
          <w:szCs w:val="32"/>
        </w:rPr>
      </w:pPr>
      <w:r w:rsidRPr="00E3094C">
        <w:rPr>
          <w:rFonts w:ascii="Arial" w:hAnsi="Arial" w:cs="PT Bold Heading"/>
          <w:sz w:val="32"/>
          <w:szCs w:val="32"/>
          <w:rtl/>
        </w:rPr>
        <w:tab/>
      </w:r>
    </w:p>
    <w:sectPr w:rsidR="00302E47" w:rsidRPr="00E3094C" w:rsidSect="00B71FD9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F9A" w:rsidRDefault="00CF7F9A" w:rsidP="00862D7D">
      <w:pPr>
        <w:spacing w:after="0" w:line="240" w:lineRule="auto"/>
      </w:pPr>
      <w:r>
        <w:separator/>
      </w:r>
    </w:p>
  </w:endnote>
  <w:endnote w:type="continuationSeparator" w:id="0">
    <w:p w:rsidR="00CF7F9A" w:rsidRDefault="00CF7F9A" w:rsidP="0086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L-Mateen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164" w:rsidRDefault="00E3094C">
    <w:pPr>
      <w:pStyle w:val="a7"/>
    </w:pPr>
    <w:r w:rsidRPr="005F603B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5FE928F6" wp14:editId="0ED54A26">
          <wp:simplePos x="0" y="0"/>
          <wp:positionH relativeFrom="margin">
            <wp:posOffset>-704850</wp:posOffset>
          </wp:positionH>
          <wp:positionV relativeFrom="paragraph">
            <wp:posOffset>-480060</wp:posOffset>
          </wp:positionV>
          <wp:extent cx="1419225" cy="375920"/>
          <wp:effectExtent l="0" t="0" r="9525" b="5080"/>
          <wp:wrapTight wrapText="bothSides">
            <wp:wrapPolygon edited="0">
              <wp:start x="17976" y="0"/>
              <wp:lineTo x="0" y="4378"/>
              <wp:lineTo x="0" y="20797"/>
              <wp:lineTo x="21455" y="20797"/>
              <wp:lineTo x="21455" y="10946"/>
              <wp:lineTo x="19426" y="0"/>
              <wp:lineTo x="17976" y="0"/>
            </wp:wrapPolygon>
          </wp:wrapTight>
          <wp:docPr id="6" name="صورة 6" descr="C:\Users\04102957\Downloads\logo-S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4102957\Downloads\logo-SU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164">
      <w:rPr>
        <w:rFonts w:cs="PT Bold Heading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026B75" wp14:editId="7BE15113">
              <wp:simplePos x="0" y="0"/>
              <wp:positionH relativeFrom="rightMargin">
                <wp:align>left</wp:align>
              </wp:positionH>
              <wp:positionV relativeFrom="paragraph">
                <wp:posOffset>-337185</wp:posOffset>
              </wp:positionV>
              <wp:extent cx="638175" cy="35242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36164" w:rsidRDefault="00EE0F0D" w:rsidP="00836164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ندا عشماوي</w:t>
                          </w:r>
                        </w:p>
                        <w:p w:rsidR="00836164" w:rsidRPr="00514F31" w:rsidRDefault="00836164" w:rsidP="00836164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color w:val="4BACC6" w:themeColor="accent5"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026B75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7" type="#_x0000_t202" style="position:absolute;left:0;text-align:left;margin-left:0;margin-top:-26.55pt;width:50.25pt;height:27.75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" filled="f" stroked="f" strokeweight=".5pt">
              <v:textbox>
                <w:txbxContent>
                  <w:p w:rsidR="00836164" w:rsidRDefault="00EE0F0D" w:rsidP="00836164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18"/>
                        <w:szCs w:val="18"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18"/>
                        <w:szCs w:val="18"/>
                        <w:rtl/>
                      </w:rPr>
                      <w:t>ندا عشماوي</w:t>
                    </w:r>
                  </w:p>
                  <w:p w:rsidR="00836164" w:rsidRPr="00514F31" w:rsidRDefault="00836164" w:rsidP="00836164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color w:val="4BACC6" w:themeColor="accent5"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F9A" w:rsidRDefault="00CF7F9A" w:rsidP="00862D7D">
      <w:pPr>
        <w:spacing w:after="0" w:line="240" w:lineRule="auto"/>
      </w:pPr>
      <w:r>
        <w:separator/>
      </w:r>
    </w:p>
  </w:footnote>
  <w:footnote w:type="continuationSeparator" w:id="0">
    <w:p w:rsidR="00CF7F9A" w:rsidRDefault="00CF7F9A" w:rsidP="00862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C5A" w:rsidRDefault="00904296">
    <w:pPr>
      <w:pStyle w:val="a6"/>
      <w:rPr>
        <w:rFonts w:cs="Times New Roman"/>
        <w:rtl/>
      </w:rPr>
    </w:pPr>
    <w:r>
      <w:rPr>
        <w:rFonts w:hint="cs"/>
        <w:noProof/>
      </w:rPr>
      <w:drawing>
        <wp:anchor distT="0" distB="0" distL="114300" distR="114300" simplePos="0" relativeHeight="251646464" behindDoc="1" locked="0" layoutInCell="1" allowOverlap="1" wp14:anchorId="569F2F4B" wp14:editId="33E643A3">
          <wp:simplePos x="0" y="0"/>
          <wp:positionH relativeFrom="page">
            <wp:posOffset>0</wp:posOffset>
          </wp:positionH>
          <wp:positionV relativeFrom="paragraph">
            <wp:posOffset>-491490</wp:posOffset>
          </wp:positionV>
          <wp:extent cx="7568565" cy="10734675"/>
          <wp:effectExtent l="0" t="0" r="0" b="9525"/>
          <wp:wrapNone/>
          <wp:docPr id="18" name="صورة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B4469C" w:rsidRDefault="00B4469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pt;height:21pt;visibility:visible;mso-wrap-style:square" o:bullet="t">
        <v:imagedata r:id="rId1" o:title=""/>
      </v:shape>
    </w:pict>
  </w:numPicBullet>
  <w:abstractNum w:abstractNumId="0">
    <w:nsid w:val="028966DB"/>
    <w:multiLevelType w:val="hybridMultilevel"/>
    <w:tmpl w:val="4FA8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C1F79"/>
    <w:multiLevelType w:val="hybridMultilevel"/>
    <w:tmpl w:val="CF3E2F0A"/>
    <w:lvl w:ilvl="0" w:tplc="4FEC7D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45336"/>
    <w:multiLevelType w:val="hybridMultilevel"/>
    <w:tmpl w:val="2C6A6BA0"/>
    <w:lvl w:ilvl="0" w:tplc="1E4814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562D8"/>
    <w:multiLevelType w:val="hybridMultilevel"/>
    <w:tmpl w:val="6D5C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D48E2"/>
    <w:multiLevelType w:val="hybridMultilevel"/>
    <w:tmpl w:val="83E8D5A8"/>
    <w:lvl w:ilvl="0" w:tplc="0409000F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>
    <w:nsid w:val="2E6F0EF2"/>
    <w:multiLevelType w:val="hybridMultilevel"/>
    <w:tmpl w:val="8C52C0B4"/>
    <w:lvl w:ilvl="0" w:tplc="3ADA480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81614B"/>
    <w:multiLevelType w:val="hybridMultilevel"/>
    <w:tmpl w:val="65248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51336D"/>
    <w:multiLevelType w:val="hybridMultilevel"/>
    <w:tmpl w:val="40903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35F83"/>
    <w:multiLevelType w:val="hybridMultilevel"/>
    <w:tmpl w:val="FB64F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8A19EC"/>
    <w:multiLevelType w:val="hybridMultilevel"/>
    <w:tmpl w:val="6A3C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0E4B3B"/>
    <w:multiLevelType w:val="hybridMultilevel"/>
    <w:tmpl w:val="BCE40F7C"/>
    <w:lvl w:ilvl="0" w:tplc="B900A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6A0797"/>
    <w:multiLevelType w:val="hybridMultilevel"/>
    <w:tmpl w:val="7DFEF100"/>
    <w:lvl w:ilvl="0" w:tplc="B79C5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902FF"/>
    <w:multiLevelType w:val="hybridMultilevel"/>
    <w:tmpl w:val="507E790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>
    <w:nsid w:val="62F234AD"/>
    <w:multiLevelType w:val="hybridMultilevel"/>
    <w:tmpl w:val="1FECE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522FA0"/>
    <w:multiLevelType w:val="hybridMultilevel"/>
    <w:tmpl w:val="A5147E5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5">
    <w:nsid w:val="6F140FBA"/>
    <w:multiLevelType w:val="hybridMultilevel"/>
    <w:tmpl w:val="F42A85FE"/>
    <w:lvl w:ilvl="0" w:tplc="08090001">
      <w:start w:val="1"/>
      <w:numFmt w:val="bullet"/>
      <w:lvlText w:val=""/>
      <w:lvlJc w:val="left"/>
      <w:pPr>
        <w:ind w:left="720" w:right="7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right="15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right="22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right="29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right="366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right="438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right="510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right="582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right="654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12"/>
  </w:num>
  <w:num w:numId="5">
    <w:abstractNumId w:val="4"/>
  </w:num>
  <w:num w:numId="6">
    <w:abstractNumId w:val="6"/>
  </w:num>
  <w:num w:numId="7">
    <w:abstractNumId w:val="10"/>
  </w:num>
  <w:num w:numId="8">
    <w:abstractNumId w:val="15"/>
  </w:num>
  <w:num w:numId="9">
    <w:abstractNumId w:val="15"/>
  </w:num>
  <w:num w:numId="10">
    <w:abstractNumId w:val="9"/>
  </w:num>
  <w:num w:numId="11">
    <w:abstractNumId w:val="8"/>
  </w:num>
  <w:num w:numId="12">
    <w:abstractNumId w:val="3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F1"/>
    <w:rsid w:val="0000214D"/>
    <w:rsid w:val="000021CC"/>
    <w:rsid w:val="00004D2C"/>
    <w:rsid w:val="00014423"/>
    <w:rsid w:val="00014C6F"/>
    <w:rsid w:val="0002197F"/>
    <w:rsid w:val="00022AA7"/>
    <w:rsid w:val="000236B3"/>
    <w:rsid w:val="0003362E"/>
    <w:rsid w:val="00040C1A"/>
    <w:rsid w:val="00041871"/>
    <w:rsid w:val="00041DA0"/>
    <w:rsid w:val="00042B9F"/>
    <w:rsid w:val="00054A94"/>
    <w:rsid w:val="00054F9C"/>
    <w:rsid w:val="00057AB9"/>
    <w:rsid w:val="00057CF8"/>
    <w:rsid w:val="0006059A"/>
    <w:rsid w:val="00062A1E"/>
    <w:rsid w:val="0006782B"/>
    <w:rsid w:val="000727B1"/>
    <w:rsid w:val="00073422"/>
    <w:rsid w:val="00077C5A"/>
    <w:rsid w:val="00083398"/>
    <w:rsid w:val="0008454D"/>
    <w:rsid w:val="000A1127"/>
    <w:rsid w:val="000A4249"/>
    <w:rsid w:val="000A563A"/>
    <w:rsid w:val="000A6DDC"/>
    <w:rsid w:val="000B3F55"/>
    <w:rsid w:val="000C1251"/>
    <w:rsid w:val="000C1B05"/>
    <w:rsid w:val="000D6B11"/>
    <w:rsid w:val="000E11E4"/>
    <w:rsid w:val="000E5270"/>
    <w:rsid w:val="000F51A9"/>
    <w:rsid w:val="000F7A83"/>
    <w:rsid w:val="000F7F28"/>
    <w:rsid w:val="00101DFA"/>
    <w:rsid w:val="001144CE"/>
    <w:rsid w:val="00122043"/>
    <w:rsid w:val="00125DA6"/>
    <w:rsid w:val="001275F6"/>
    <w:rsid w:val="00130451"/>
    <w:rsid w:val="0013148D"/>
    <w:rsid w:val="00134F3D"/>
    <w:rsid w:val="001370B0"/>
    <w:rsid w:val="00162C1F"/>
    <w:rsid w:val="0016538E"/>
    <w:rsid w:val="001667BE"/>
    <w:rsid w:val="00167A70"/>
    <w:rsid w:val="00177A0A"/>
    <w:rsid w:val="001804D4"/>
    <w:rsid w:val="0018188D"/>
    <w:rsid w:val="001A38E7"/>
    <w:rsid w:val="001B0778"/>
    <w:rsid w:val="001B7F12"/>
    <w:rsid w:val="001C5345"/>
    <w:rsid w:val="001C5B9F"/>
    <w:rsid w:val="001C6A16"/>
    <w:rsid w:val="001D0A20"/>
    <w:rsid w:val="001D70D2"/>
    <w:rsid w:val="001F13FF"/>
    <w:rsid w:val="001F1685"/>
    <w:rsid w:val="002007D2"/>
    <w:rsid w:val="00203FA1"/>
    <w:rsid w:val="00220B17"/>
    <w:rsid w:val="00226650"/>
    <w:rsid w:val="00235FBF"/>
    <w:rsid w:val="00244025"/>
    <w:rsid w:val="00244597"/>
    <w:rsid w:val="00254240"/>
    <w:rsid w:val="0026217F"/>
    <w:rsid w:val="002657C6"/>
    <w:rsid w:val="00265ECB"/>
    <w:rsid w:val="00273627"/>
    <w:rsid w:val="00282CB0"/>
    <w:rsid w:val="00283B2C"/>
    <w:rsid w:val="00284026"/>
    <w:rsid w:val="00285A3F"/>
    <w:rsid w:val="00296C99"/>
    <w:rsid w:val="0029740E"/>
    <w:rsid w:val="002A33A3"/>
    <w:rsid w:val="002B1ADA"/>
    <w:rsid w:val="002B6B5C"/>
    <w:rsid w:val="002C0BE2"/>
    <w:rsid w:val="002F0D98"/>
    <w:rsid w:val="002F0F5F"/>
    <w:rsid w:val="00300570"/>
    <w:rsid w:val="003008F3"/>
    <w:rsid w:val="00302E47"/>
    <w:rsid w:val="00310805"/>
    <w:rsid w:val="00311F32"/>
    <w:rsid w:val="00313CF1"/>
    <w:rsid w:val="00321A4F"/>
    <w:rsid w:val="003311E1"/>
    <w:rsid w:val="00333C26"/>
    <w:rsid w:val="00333E96"/>
    <w:rsid w:val="00334B34"/>
    <w:rsid w:val="00334EEC"/>
    <w:rsid w:val="00340D20"/>
    <w:rsid w:val="00341DF7"/>
    <w:rsid w:val="003447DC"/>
    <w:rsid w:val="003467F3"/>
    <w:rsid w:val="003509EB"/>
    <w:rsid w:val="0035622F"/>
    <w:rsid w:val="0035685E"/>
    <w:rsid w:val="00385C78"/>
    <w:rsid w:val="00386FF0"/>
    <w:rsid w:val="0038731A"/>
    <w:rsid w:val="003A03DF"/>
    <w:rsid w:val="003A5839"/>
    <w:rsid w:val="003B2333"/>
    <w:rsid w:val="003C162D"/>
    <w:rsid w:val="003C4C4F"/>
    <w:rsid w:val="003E3DC8"/>
    <w:rsid w:val="003F2EEF"/>
    <w:rsid w:val="0041084A"/>
    <w:rsid w:val="004138D1"/>
    <w:rsid w:val="00413C8C"/>
    <w:rsid w:val="00420BEE"/>
    <w:rsid w:val="00427C9C"/>
    <w:rsid w:val="00430C8C"/>
    <w:rsid w:val="004311FC"/>
    <w:rsid w:val="004318F0"/>
    <w:rsid w:val="00434D73"/>
    <w:rsid w:val="00442C8F"/>
    <w:rsid w:val="00460B8D"/>
    <w:rsid w:val="00482C15"/>
    <w:rsid w:val="00486DCA"/>
    <w:rsid w:val="004938F6"/>
    <w:rsid w:val="00494617"/>
    <w:rsid w:val="0049776D"/>
    <w:rsid w:val="004A5DCC"/>
    <w:rsid w:val="004B479E"/>
    <w:rsid w:val="004C19C8"/>
    <w:rsid w:val="004C1D3F"/>
    <w:rsid w:val="004C5641"/>
    <w:rsid w:val="004D2A0B"/>
    <w:rsid w:val="004D3A68"/>
    <w:rsid w:val="004E495F"/>
    <w:rsid w:val="004F14A8"/>
    <w:rsid w:val="00505D69"/>
    <w:rsid w:val="00507EE0"/>
    <w:rsid w:val="00514147"/>
    <w:rsid w:val="00514F31"/>
    <w:rsid w:val="005229CA"/>
    <w:rsid w:val="00523D3A"/>
    <w:rsid w:val="00525598"/>
    <w:rsid w:val="00527CDB"/>
    <w:rsid w:val="005309A7"/>
    <w:rsid w:val="00535A63"/>
    <w:rsid w:val="005369C1"/>
    <w:rsid w:val="00537F7C"/>
    <w:rsid w:val="00541859"/>
    <w:rsid w:val="00561E40"/>
    <w:rsid w:val="005622ED"/>
    <w:rsid w:val="005652BD"/>
    <w:rsid w:val="00570BCC"/>
    <w:rsid w:val="00572BA0"/>
    <w:rsid w:val="005736D8"/>
    <w:rsid w:val="0058528B"/>
    <w:rsid w:val="00590605"/>
    <w:rsid w:val="00592421"/>
    <w:rsid w:val="005966DF"/>
    <w:rsid w:val="005A08CB"/>
    <w:rsid w:val="005A20A3"/>
    <w:rsid w:val="005B2B89"/>
    <w:rsid w:val="005B302D"/>
    <w:rsid w:val="005B3BBC"/>
    <w:rsid w:val="005B7781"/>
    <w:rsid w:val="005D370C"/>
    <w:rsid w:val="005D62FD"/>
    <w:rsid w:val="005E4FC7"/>
    <w:rsid w:val="005F0CD5"/>
    <w:rsid w:val="005F4F27"/>
    <w:rsid w:val="00600570"/>
    <w:rsid w:val="006024EE"/>
    <w:rsid w:val="006030D8"/>
    <w:rsid w:val="00613128"/>
    <w:rsid w:val="006305C7"/>
    <w:rsid w:val="00634897"/>
    <w:rsid w:val="0063657D"/>
    <w:rsid w:val="006404BE"/>
    <w:rsid w:val="00641F7C"/>
    <w:rsid w:val="00646465"/>
    <w:rsid w:val="00652C39"/>
    <w:rsid w:val="00656778"/>
    <w:rsid w:val="0065685D"/>
    <w:rsid w:val="00656BA1"/>
    <w:rsid w:val="0066172B"/>
    <w:rsid w:val="006664BB"/>
    <w:rsid w:val="00696AB3"/>
    <w:rsid w:val="006A680C"/>
    <w:rsid w:val="006B28C6"/>
    <w:rsid w:val="006B4764"/>
    <w:rsid w:val="006B5FFD"/>
    <w:rsid w:val="006C51C3"/>
    <w:rsid w:val="006E53E8"/>
    <w:rsid w:val="006E746F"/>
    <w:rsid w:val="006F630B"/>
    <w:rsid w:val="00702E2E"/>
    <w:rsid w:val="0070438C"/>
    <w:rsid w:val="00707A60"/>
    <w:rsid w:val="007212D1"/>
    <w:rsid w:val="00721B23"/>
    <w:rsid w:val="00723638"/>
    <w:rsid w:val="007255FC"/>
    <w:rsid w:val="00725860"/>
    <w:rsid w:val="007263B6"/>
    <w:rsid w:val="0072771A"/>
    <w:rsid w:val="00733273"/>
    <w:rsid w:val="0073709D"/>
    <w:rsid w:val="0074016B"/>
    <w:rsid w:val="00760184"/>
    <w:rsid w:val="0076414A"/>
    <w:rsid w:val="00766DB5"/>
    <w:rsid w:val="00776523"/>
    <w:rsid w:val="00777AB9"/>
    <w:rsid w:val="00784561"/>
    <w:rsid w:val="007921DB"/>
    <w:rsid w:val="00794BB4"/>
    <w:rsid w:val="0079541C"/>
    <w:rsid w:val="007A18F6"/>
    <w:rsid w:val="007A20C4"/>
    <w:rsid w:val="007A394B"/>
    <w:rsid w:val="007A454A"/>
    <w:rsid w:val="007A4E96"/>
    <w:rsid w:val="007A675F"/>
    <w:rsid w:val="007A71D2"/>
    <w:rsid w:val="007B1A1F"/>
    <w:rsid w:val="007B2364"/>
    <w:rsid w:val="007B5D75"/>
    <w:rsid w:val="007B779D"/>
    <w:rsid w:val="007C462B"/>
    <w:rsid w:val="007C5FB6"/>
    <w:rsid w:val="007C6D36"/>
    <w:rsid w:val="007D08A8"/>
    <w:rsid w:val="007D62E7"/>
    <w:rsid w:val="007E4ECA"/>
    <w:rsid w:val="007E67C9"/>
    <w:rsid w:val="007F3F02"/>
    <w:rsid w:val="00806BE0"/>
    <w:rsid w:val="00811E2B"/>
    <w:rsid w:val="00812382"/>
    <w:rsid w:val="008278AB"/>
    <w:rsid w:val="00832951"/>
    <w:rsid w:val="00833265"/>
    <w:rsid w:val="00833944"/>
    <w:rsid w:val="00836164"/>
    <w:rsid w:val="00843DC7"/>
    <w:rsid w:val="00850930"/>
    <w:rsid w:val="00853D1F"/>
    <w:rsid w:val="008562AB"/>
    <w:rsid w:val="00861235"/>
    <w:rsid w:val="00862D7D"/>
    <w:rsid w:val="008718F1"/>
    <w:rsid w:val="00871FDC"/>
    <w:rsid w:val="00874F9A"/>
    <w:rsid w:val="00875452"/>
    <w:rsid w:val="0088136A"/>
    <w:rsid w:val="00883202"/>
    <w:rsid w:val="00892511"/>
    <w:rsid w:val="00893D43"/>
    <w:rsid w:val="008B3B85"/>
    <w:rsid w:val="008C17AE"/>
    <w:rsid w:val="008C1DB2"/>
    <w:rsid w:val="008C6512"/>
    <w:rsid w:val="008C653D"/>
    <w:rsid w:val="008C72E1"/>
    <w:rsid w:val="008C7708"/>
    <w:rsid w:val="008D3AF1"/>
    <w:rsid w:val="008D3DFA"/>
    <w:rsid w:val="008D5921"/>
    <w:rsid w:val="008D741B"/>
    <w:rsid w:val="008E76A4"/>
    <w:rsid w:val="008F4493"/>
    <w:rsid w:val="0090249C"/>
    <w:rsid w:val="00904296"/>
    <w:rsid w:val="00913674"/>
    <w:rsid w:val="0091404F"/>
    <w:rsid w:val="00921B77"/>
    <w:rsid w:val="00924EEA"/>
    <w:rsid w:val="00925165"/>
    <w:rsid w:val="009278EC"/>
    <w:rsid w:val="0093527D"/>
    <w:rsid w:val="00937785"/>
    <w:rsid w:val="00943F2B"/>
    <w:rsid w:val="00951778"/>
    <w:rsid w:val="00952353"/>
    <w:rsid w:val="00954A1B"/>
    <w:rsid w:val="0095697B"/>
    <w:rsid w:val="0096518C"/>
    <w:rsid w:val="009662C2"/>
    <w:rsid w:val="00980BB9"/>
    <w:rsid w:val="00982FA7"/>
    <w:rsid w:val="00993285"/>
    <w:rsid w:val="0099503A"/>
    <w:rsid w:val="009A4E96"/>
    <w:rsid w:val="009A52B4"/>
    <w:rsid w:val="009A5D2D"/>
    <w:rsid w:val="009B612D"/>
    <w:rsid w:val="009B6644"/>
    <w:rsid w:val="009B7E11"/>
    <w:rsid w:val="009C19A8"/>
    <w:rsid w:val="009C2914"/>
    <w:rsid w:val="009D21E6"/>
    <w:rsid w:val="009D4C50"/>
    <w:rsid w:val="009D53A5"/>
    <w:rsid w:val="009E01FD"/>
    <w:rsid w:val="009F0EC0"/>
    <w:rsid w:val="009F1ABA"/>
    <w:rsid w:val="009F32AE"/>
    <w:rsid w:val="00A01DB0"/>
    <w:rsid w:val="00A05F04"/>
    <w:rsid w:val="00A07189"/>
    <w:rsid w:val="00A2038A"/>
    <w:rsid w:val="00A20530"/>
    <w:rsid w:val="00A24953"/>
    <w:rsid w:val="00A32A73"/>
    <w:rsid w:val="00A36368"/>
    <w:rsid w:val="00A44547"/>
    <w:rsid w:val="00A45A01"/>
    <w:rsid w:val="00A460CD"/>
    <w:rsid w:val="00A669AC"/>
    <w:rsid w:val="00A728CB"/>
    <w:rsid w:val="00A7522D"/>
    <w:rsid w:val="00A8324F"/>
    <w:rsid w:val="00A833B2"/>
    <w:rsid w:val="00A905C2"/>
    <w:rsid w:val="00A91F59"/>
    <w:rsid w:val="00A94F8B"/>
    <w:rsid w:val="00A97D23"/>
    <w:rsid w:val="00AA2605"/>
    <w:rsid w:val="00AA3028"/>
    <w:rsid w:val="00AA458B"/>
    <w:rsid w:val="00AB0A0B"/>
    <w:rsid w:val="00AB0FE3"/>
    <w:rsid w:val="00AB573C"/>
    <w:rsid w:val="00AB743B"/>
    <w:rsid w:val="00AB77A1"/>
    <w:rsid w:val="00AC2460"/>
    <w:rsid w:val="00AD0733"/>
    <w:rsid w:val="00AD43F6"/>
    <w:rsid w:val="00AF19F3"/>
    <w:rsid w:val="00AF3635"/>
    <w:rsid w:val="00B01FBF"/>
    <w:rsid w:val="00B0275B"/>
    <w:rsid w:val="00B073CB"/>
    <w:rsid w:val="00B2469F"/>
    <w:rsid w:val="00B35CF0"/>
    <w:rsid w:val="00B4469C"/>
    <w:rsid w:val="00B46355"/>
    <w:rsid w:val="00B637EE"/>
    <w:rsid w:val="00B67492"/>
    <w:rsid w:val="00B679B4"/>
    <w:rsid w:val="00B71FD9"/>
    <w:rsid w:val="00B81674"/>
    <w:rsid w:val="00B8261F"/>
    <w:rsid w:val="00B83404"/>
    <w:rsid w:val="00BA30A8"/>
    <w:rsid w:val="00BB14CD"/>
    <w:rsid w:val="00BD111D"/>
    <w:rsid w:val="00BE488E"/>
    <w:rsid w:val="00BF2FC2"/>
    <w:rsid w:val="00BF5035"/>
    <w:rsid w:val="00BF5094"/>
    <w:rsid w:val="00C06766"/>
    <w:rsid w:val="00C06C59"/>
    <w:rsid w:val="00C124E1"/>
    <w:rsid w:val="00C170DB"/>
    <w:rsid w:val="00C21B26"/>
    <w:rsid w:val="00C227FB"/>
    <w:rsid w:val="00C22AF8"/>
    <w:rsid w:val="00C31D53"/>
    <w:rsid w:val="00C332F5"/>
    <w:rsid w:val="00C3551C"/>
    <w:rsid w:val="00C35DF4"/>
    <w:rsid w:val="00C44078"/>
    <w:rsid w:val="00C44AC7"/>
    <w:rsid w:val="00C47D7C"/>
    <w:rsid w:val="00C60E04"/>
    <w:rsid w:val="00C81452"/>
    <w:rsid w:val="00C837F1"/>
    <w:rsid w:val="00C8502A"/>
    <w:rsid w:val="00C8512C"/>
    <w:rsid w:val="00C91B7D"/>
    <w:rsid w:val="00C95049"/>
    <w:rsid w:val="00C95F9C"/>
    <w:rsid w:val="00C9764A"/>
    <w:rsid w:val="00CA4207"/>
    <w:rsid w:val="00CA5341"/>
    <w:rsid w:val="00CB49CB"/>
    <w:rsid w:val="00CB543B"/>
    <w:rsid w:val="00CB76DD"/>
    <w:rsid w:val="00CC6498"/>
    <w:rsid w:val="00CD02B6"/>
    <w:rsid w:val="00CD1CB9"/>
    <w:rsid w:val="00CD3A88"/>
    <w:rsid w:val="00CD70B5"/>
    <w:rsid w:val="00CE0761"/>
    <w:rsid w:val="00CF58BC"/>
    <w:rsid w:val="00CF7F9A"/>
    <w:rsid w:val="00D0192A"/>
    <w:rsid w:val="00D065B9"/>
    <w:rsid w:val="00D06E00"/>
    <w:rsid w:val="00D10CC5"/>
    <w:rsid w:val="00D10F47"/>
    <w:rsid w:val="00D161B2"/>
    <w:rsid w:val="00D16FA9"/>
    <w:rsid w:val="00D2088A"/>
    <w:rsid w:val="00D210B5"/>
    <w:rsid w:val="00D30C0B"/>
    <w:rsid w:val="00D33B8F"/>
    <w:rsid w:val="00D45482"/>
    <w:rsid w:val="00D47A6B"/>
    <w:rsid w:val="00D637B5"/>
    <w:rsid w:val="00D6653F"/>
    <w:rsid w:val="00D674A5"/>
    <w:rsid w:val="00D826D9"/>
    <w:rsid w:val="00D8696E"/>
    <w:rsid w:val="00D86AE9"/>
    <w:rsid w:val="00D87A23"/>
    <w:rsid w:val="00D9749F"/>
    <w:rsid w:val="00DB296A"/>
    <w:rsid w:val="00DC0301"/>
    <w:rsid w:val="00DC120F"/>
    <w:rsid w:val="00DC25A8"/>
    <w:rsid w:val="00DC265E"/>
    <w:rsid w:val="00DD3A2C"/>
    <w:rsid w:val="00DD3FF7"/>
    <w:rsid w:val="00DD60ED"/>
    <w:rsid w:val="00DE007F"/>
    <w:rsid w:val="00E043ED"/>
    <w:rsid w:val="00E1559F"/>
    <w:rsid w:val="00E20053"/>
    <w:rsid w:val="00E23AB6"/>
    <w:rsid w:val="00E23FDB"/>
    <w:rsid w:val="00E3094C"/>
    <w:rsid w:val="00E41CDA"/>
    <w:rsid w:val="00E420ED"/>
    <w:rsid w:val="00E43CCD"/>
    <w:rsid w:val="00E4494F"/>
    <w:rsid w:val="00E455AA"/>
    <w:rsid w:val="00E54CBD"/>
    <w:rsid w:val="00E62EE1"/>
    <w:rsid w:val="00E64CC8"/>
    <w:rsid w:val="00E83049"/>
    <w:rsid w:val="00E87651"/>
    <w:rsid w:val="00E95E1E"/>
    <w:rsid w:val="00EA082B"/>
    <w:rsid w:val="00EA4A6D"/>
    <w:rsid w:val="00EC6988"/>
    <w:rsid w:val="00ED331A"/>
    <w:rsid w:val="00ED4789"/>
    <w:rsid w:val="00ED7286"/>
    <w:rsid w:val="00EE0F0D"/>
    <w:rsid w:val="00EE27E3"/>
    <w:rsid w:val="00EE339F"/>
    <w:rsid w:val="00EE52AA"/>
    <w:rsid w:val="00EE6C7A"/>
    <w:rsid w:val="00EE7279"/>
    <w:rsid w:val="00EF6CDA"/>
    <w:rsid w:val="00F01F9E"/>
    <w:rsid w:val="00F05577"/>
    <w:rsid w:val="00F065BF"/>
    <w:rsid w:val="00F078A3"/>
    <w:rsid w:val="00F12418"/>
    <w:rsid w:val="00F159B3"/>
    <w:rsid w:val="00F161C1"/>
    <w:rsid w:val="00F16FCC"/>
    <w:rsid w:val="00F17D95"/>
    <w:rsid w:val="00F204A1"/>
    <w:rsid w:val="00F21733"/>
    <w:rsid w:val="00F21F43"/>
    <w:rsid w:val="00F23D4B"/>
    <w:rsid w:val="00F264EE"/>
    <w:rsid w:val="00F374A7"/>
    <w:rsid w:val="00F37D4C"/>
    <w:rsid w:val="00F4133B"/>
    <w:rsid w:val="00F413AC"/>
    <w:rsid w:val="00F4167C"/>
    <w:rsid w:val="00F44AE4"/>
    <w:rsid w:val="00F4687B"/>
    <w:rsid w:val="00F47DCA"/>
    <w:rsid w:val="00F64576"/>
    <w:rsid w:val="00F66525"/>
    <w:rsid w:val="00F717D0"/>
    <w:rsid w:val="00F72887"/>
    <w:rsid w:val="00F738CE"/>
    <w:rsid w:val="00F73B92"/>
    <w:rsid w:val="00F7420E"/>
    <w:rsid w:val="00F77734"/>
    <w:rsid w:val="00F82874"/>
    <w:rsid w:val="00F85096"/>
    <w:rsid w:val="00F86810"/>
    <w:rsid w:val="00F8686F"/>
    <w:rsid w:val="00F90832"/>
    <w:rsid w:val="00F9556C"/>
    <w:rsid w:val="00F96207"/>
    <w:rsid w:val="00FA1290"/>
    <w:rsid w:val="00FA520E"/>
    <w:rsid w:val="00FA59FA"/>
    <w:rsid w:val="00FA733C"/>
    <w:rsid w:val="00FB2CF1"/>
    <w:rsid w:val="00FB6138"/>
    <w:rsid w:val="00FB7810"/>
    <w:rsid w:val="00FC2AA1"/>
    <w:rsid w:val="00FD06C3"/>
    <w:rsid w:val="00FD12A4"/>
    <w:rsid w:val="00FE2261"/>
    <w:rsid w:val="00FE6138"/>
    <w:rsid w:val="00FF0258"/>
    <w:rsid w:val="00FF10F6"/>
    <w:rsid w:val="00FF2F8F"/>
    <w:rsid w:val="00FF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E23EC3-D333-46CD-A44C-20E71EAC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71FD9"/>
  </w:style>
  <w:style w:type="paragraph" w:styleId="1">
    <w:name w:val="heading 1"/>
    <w:basedOn w:val="a"/>
    <w:next w:val="a"/>
    <w:rsid w:val="00B71FD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B71FD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B71FD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71FD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B71FD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B71FD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B71F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71FD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B71FD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862D7D"/>
    <w:pPr>
      <w:bidi w:val="0"/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header"/>
    <w:basedOn w:val="a"/>
    <w:link w:val="Char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862D7D"/>
  </w:style>
  <w:style w:type="paragraph" w:styleId="a7">
    <w:name w:val="footer"/>
    <w:basedOn w:val="a"/>
    <w:link w:val="Char0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862D7D"/>
  </w:style>
  <w:style w:type="table" w:styleId="a8">
    <w:name w:val="Table Grid"/>
    <w:basedOn w:val="a1"/>
    <w:uiPriority w:val="39"/>
    <w:unhideWhenUsed/>
    <w:rsid w:val="00434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ignature"/>
    <w:basedOn w:val="a"/>
    <w:link w:val="Char1"/>
    <w:uiPriority w:val="7"/>
    <w:unhideWhenUsed/>
    <w:qFormat/>
    <w:rsid w:val="00806BE0"/>
    <w:pPr>
      <w:bidi w:val="0"/>
      <w:spacing w:before="40" w:after="360" w:line="240" w:lineRule="auto"/>
      <w:ind w:left="720" w:right="720"/>
      <w:contextualSpacing/>
    </w:pPr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customStyle="1" w:styleId="Char1">
    <w:name w:val="توقيع Char"/>
    <w:basedOn w:val="a0"/>
    <w:link w:val="a9"/>
    <w:uiPriority w:val="7"/>
    <w:rsid w:val="00806BE0"/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styleId="Hyperlink">
    <w:name w:val="Hyperlink"/>
    <w:basedOn w:val="a0"/>
    <w:uiPriority w:val="99"/>
    <w:unhideWhenUsed/>
    <w:rsid w:val="00235FBF"/>
    <w:rPr>
      <w:color w:val="0000FF" w:themeColor="hyperlink"/>
      <w:u w:val="single"/>
    </w:rPr>
  </w:style>
  <w:style w:type="table" w:customStyle="1" w:styleId="4-11">
    <w:name w:val="جدول شبكة 4 - تمييز 11"/>
    <w:basedOn w:val="a1"/>
    <w:uiPriority w:val="49"/>
    <w:rsid w:val="00FB2C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a">
    <w:name w:val="Balloon Text"/>
    <w:basedOn w:val="a"/>
    <w:link w:val="Char2"/>
    <w:uiPriority w:val="99"/>
    <w:semiHidden/>
    <w:unhideWhenUsed/>
    <w:rsid w:val="0083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833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3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ef7\OneDrive\Desktop\&#1575;&#1604;&#1603;&#1604;&#1610;&#1577;%20&#1575;&#1604;&#1578;&#1591;&#1576;&#1610;&#1602;&#1610;&#1577;\&#1603;&#1604;&#1610;&#1588;&#1577;%20&#1576;&#1570;&#1582;&#1585;%20&#1578;&#1581;&#1583;&#1610;&#1579;%20&#1604;&#1604;&#1582;&#1591;&#1575;&#1576;&#1575;&#1578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6ECA4ACCF4149BEAA7728E82EB8F8" ma:contentTypeVersion="14" ma:contentTypeDescription="Create a new document." ma:contentTypeScope="" ma:versionID="80a3dd3506fc53d726f0760821731416">
  <xsd:schema xmlns:xsd="http://www.w3.org/2001/XMLSchema" xmlns:xs="http://www.w3.org/2001/XMLSchema" xmlns:p="http://schemas.microsoft.com/office/2006/metadata/properties" xmlns:ns3="603f333d-2b2a-448a-a738-179275d601f9" xmlns:ns4="6aa5da2d-118d-4755-8ad4-f6660b43b45e" targetNamespace="http://schemas.microsoft.com/office/2006/metadata/properties" ma:root="true" ma:fieldsID="66b3cba85a2890acefe446a85481c36c" ns3:_="" ns4:_="">
    <xsd:import namespace="603f333d-2b2a-448a-a738-179275d601f9"/>
    <xsd:import namespace="6aa5da2d-118d-4755-8ad4-f6660b43b4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3f333d-2b2a-448a-a738-179275d60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5da2d-118d-4755-8ad4-f6660b43b4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6F6B2-D7D4-4C7D-94B3-6CCD3F264F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8A7D2B8-2B3E-4BB3-A304-BC4A29985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3f333d-2b2a-448a-a738-179275d601f9"/>
    <ds:schemaRef ds:uri="6aa5da2d-118d-4755-8ad4-f6660b43b4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7D229-F90C-4EDC-967D-FB54A6CE5E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D0C592-977B-4D3B-BF7C-E6E348B59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 بآخر تحديث للخطابات</Template>
  <TotalTime>14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seef7</dc:creator>
  <cp:lastModifiedBy>ندا محمد حسين عشماوي السيد </cp:lastModifiedBy>
  <cp:revision>7</cp:revision>
  <cp:lastPrinted>2024-01-23T10:57:00Z</cp:lastPrinted>
  <dcterms:created xsi:type="dcterms:W3CDTF">2024-01-23T10:58:00Z</dcterms:created>
  <dcterms:modified xsi:type="dcterms:W3CDTF">2024-09-19T10:34:00Z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0x010100D456ECA4ACCF4149BEAA7728E82EB8F8</vt:lpwstr>
  </property>
</Properties>
</file>