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643" w:rsidRPr="00456643" w:rsidRDefault="00456643" w:rsidP="005A7092">
      <w:pPr>
        <w:ind w:firstLine="180"/>
        <w:rPr>
          <w:rFonts w:ascii="Sakkal Majalla" w:hAnsi="Sakkal Majalla" w:cs="Sakkal Majalla"/>
          <w:sz w:val="12"/>
          <w:szCs w:val="12"/>
          <w:u w:val="single"/>
          <w:rtl/>
        </w:rPr>
      </w:pPr>
    </w:p>
    <w:p w:rsidR="005B302D" w:rsidRDefault="007921DB" w:rsidP="00CD71C4">
      <w:pPr>
        <w:ind w:firstLine="180"/>
        <w:rPr>
          <w:b/>
          <w:bCs/>
          <w:sz w:val="18"/>
          <w:szCs w:val="18"/>
          <w:rtl/>
        </w:rPr>
      </w:pPr>
      <w:r w:rsidRPr="005B302D">
        <w:rPr>
          <w:rFonts w:ascii="Sakkal Majalla" w:hAnsi="Sakkal Majalla" w:cs="Sakkal Majalla"/>
          <w:u w:val="single"/>
          <w:rtl/>
        </w:rPr>
        <w:t xml:space="preserve">الموضوع: </w:t>
      </w:r>
      <w:r w:rsidR="00E64CC8" w:rsidRPr="00A255D5">
        <w:rPr>
          <w:rFonts w:ascii="Sakkal Majalla" w:hAnsi="Sakkal Majalla" w:cs="Sakkal Majalla" w:hint="cs"/>
          <w:rtl/>
        </w:rPr>
        <w:t xml:space="preserve">بشأن </w:t>
      </w:r>
      <w:r w:rsidR="00EC672E" w:rsidRPr="00A255D5">
        <w:rPr>
          <w:rFonts w:ascii="Sakkal Majalla" w:hAnsi="Sakkal Majalla" w:cs="Sakkal Majalla" w:hint="cs"/>
          <w:rtl/>
        </w:rPr>
        <w:t xml:space="preserve">تعديل درجة </w:t>
      </w:r>
      <w:r w:rsidR="00CD71C4">
        <w:rPr>
          <w:rFonts w:ascii="Sakkal Majalla" w:hAnsi="Sakkal Majalla" w:cs="Sakkal Majalla" w:hint="cs"/>
          <w:rtl/>
        </w:rPr>
        <w:t>---------</w:t>
      </w:r>
    </w:p>
    <w:p w:rsidR="00456643" w:rsidRPr="00456643" w:rsidRDefault="00456643" w:rsidP="005A7092">
      <w:pPr>
        <w:ind w:firstLine="180"/>
        <w:rPr>
          <w:b/>
          <w:bCs/>
          <w:sz w:val="6"/>
          <w:szCs w:val="6"/>
          <w:rtl/>
        </w:rPr>
      </w:pPr>
    </w:p>
    <w:p w:rsidR="00E64CC8" w:rsidRPr="00786BFB" w:rsidRDefault="00EC672E" w:rsidP="00860BCE">
      <w:pPr>
        <w:tabs>
          <w:tab w:val="left" w:pos="1092"/>
        </w:tabs>
        <w:spacing w:after="0" w:line="276" w:lineRule="auto"/>
        <w:ind w:right="-425"/>
        <w:rPr>
          <w:rFonts w:cs="PT Bold Heading"/>
          <w:sz w:val="32"/>
          <w:szCs w:val="32"/>
        </w:rPr>
      </w:pPr>
      <w:r w:rsidRPr="00456643">
        <w:rPr>
          <w:rFonts w:cs="PT Bold Heading" w:hint="cs"/>
          <w:sz w:val="28"/>
          <w:szCs w:val="28"/>
          <w:rtl/>
        </w:rPr>
        <w:t xml:space="preserve">سعادةعميد </w:t>
      </w:r>
      <w:r w:rsidR="00276AFC">
        <w:rPr>
          <w:rFonts w:cs="PT Bold Heading" w:hint="cs"/>
          <w:sz w:val="28"/>
          <w:szCs w:val="28"/>
          <w:rtl/>
        </w:rPr>
        <w:t xml:space="preserve">عمادة </w:t>
      </w:r>
      <w:r w:rsidRPr="00456643">
        <w:rPr>
          <w:rFonts w:cs="PT Bold Heading" w:hint="cs"/>
          <w:sz w:val="28"/>
          <w:szCs w:val="28"/>
          <w:rtl/>
        </w:rPr>
        <w:t>الدراسات العليا</w:t>
      </w:r>
      <w:r w:rsidR="00860BCE">
        <w:rPr>
          <w:rFonts w:cs="PT Bold Heading" w:hint="cs"/>
          <w:sz w:val="28"/>
          <w:szCs w:val="28"/>
          <w:rtl/>
        </w:rPr>
        <w:t xml:space="preserve"> والتعاون الدولي</w:t>
      </w:r>
      <w:r w:rsidR="00276AFC">
        <w:rPr>
          <w:rFonts w:cs="PT Bold Heading" w:hint="cs"/>
          <w:sz w:val="28"/>
          <w:szCs w:val="28"/>
          <w:rtl/>
        </w:rPr>
        <w:t xml:space="preserve">    </w:t>
      </w:r>
      <w:r w:rsidR="00456643">
        <w:rPr>
          <w:rFonts w:cs="PT Bold Heading" w:hint="cs"/>
          <w:sz w:val="28"/>
          <w:szCs w:val="28"/>
          <w:rtl/>
        </w:rPr>
        <w:t xml:space="preserve">                      </w:t>
      </w:r>
      <w:r w:rsidR="00E64CC8" w:rsidRPr="00456643">
        <w:rPr>
          <w:rFonts w:cs="PT Bold Heading" w:hint="cs"/>
          <w:sz w:val="28"/>
          <w:szCs w:val="28"/>
          <w:rtl/>
        </w:rPr>
        <w:t xml:space="preserve">  حفظ</w:t>
      </w:r>
      <w:r w:rsidR="00860BCE">
        <w:rPr>
          <w:rFonts w:cs="PT Bold Heading" w:hint="cs"/>
          <w:sz w:val="28"/>
          <w:szCs w:val="28"/>
          <w:rtl/>
        </w:rPr>
        <w:t>كم</w:t>
      </w:r>
      <w:r w:rsidR="00E64CC8" w:rsidRPr="00456643">
        <w:rPr>
          <w:rFonts w:cs="PT Bold Heading" w:hint="cs"/>
          <w:sz w:val="28"/>
          <w:szCs w:val="28"/>
          <w:rtl/>
        </w:rPr>
        <w:t xml:space="preserve"> الله</w:t>
      </w:r>
    </w:p>
    <w:p w:rsidR="00E64CC8" w:rsidRPr="00456643" w:rsidRDefault="00E64CC8" w:rsidP="00456643">
      <w:pPr>
        <w:tabs>
          <w:tab w:val="left" w:pos="1092"/>
        </w:tabs>
        <w:spacing w:after="0" w:line="276" w:lineRule="auto"/>
        <w:ind w:right="-425"/>
        <w:rPr>
          <w:rFonts w:cs="AL-Mateen"/>
          <w:sz w:val="2"/>
          <w:szCs w:val="2"/>
        </w:rPr>
      </w:pPr>
    </w:p>
    <w:p w:rsidR="00276AFC" w:rsidRDefault="00E64CC8" w:rsidP="00456643">
      <w:pPr>
        <w:tabs>
          <w:tab w:val="left" w:pos="1092"/>
        </w:tabs>
        <w:spacing w:after="0" w:line="276" w:lineRule="auto"/>
        <w:ind w:right="-425"/>
        <w:rPr>
          <w:rFonts w:ascii="Sakkal Majalla" w:hAnsi="Sakkal Majalla" w:cs="AL-Mateen"/>
          <w:b/>
          <w:bCs/>
          <w:sz w:val="32"/>
          <w:szCs w:val="32"/>
          <w:rtl/>
        </w:rPr>
      </w:pPr>
      <w:r w:rsidRPr="00456643">
        <w:rPr>
          <w:rFonts w:asciiTheme="minorBidi" w:hAnsiTheme="minorBidi" w:cs="PT Bold Heading"/>
          <w:sz w:val="28"/>
          <w:szCs w:val="28"/>
          <w:rtl/>
        </w:rPr>
        <w:t xml:space="preserve"> </w:t>
      </w:r>
      <w:r w:rsidR="00F8686F" w:rsidRPr="00456643">
        <w:rPr>
          <w:rFonts w:asciiTheme="minorBidi" w:hAnsiTheme="minorBidi" w:cs="PT Bold Heading"/>
          <w:sz w:val="28"/>
          <w:szCs w:val="28"/>
          <w:rtl/>
        </w:rPr>
        <w:t>السلام عليكم ورحمة الله وبركاته</w:t>
      </w:r>
      <w:r w:rsidR="00F8686F" w:rsidRPr="00E64603">
        <w:rPr>
          <w:rFonts w:asciiTheme="minorBidi" w:hAnsiTheme="minorBidi" w:cs="AL-Mateen"/>
          <w:b/>
          <w:bCs/>
          <w:sz w:val="32"/>
          <w:szCs w:val="32"/>
          <w:rtl/>
        </w:rPr>
        <w:t xml:space="preserve"> </w:t>
      </w:r>
      <w:r w:rsidR="002B6B5C" w:rsidRPr="00E64603">
        <w:rPr>
          <w:rFonts w:ascii="Sakkal Majalla" w:hAnsi="Sakkal Majalla" w:cs="AL-Mateen" w:hint="cs"/>
          <w:b/>
          <w:bCs/>
          <w:sz w:val="32"/>
          <w:szCs w:val="32"/>
          <w:rtl/>
        </w:rPr>
        <w:t xml:space="preserve">   </w:t>
      </w:r>
    </w:p>
    <w:p w:rsidR="00E64CC8" w:rsidRPr="00276AFC" w:rsidRDefault="002B6B5C" w:rsidP="00456643">
      <w:pPr>
        <w:tabs>
          <w:tab w:val="left" w:pos="1092"/>
        </w:tabs>
        <w:spacing w:after="0" w:line="276" w:lineRule="auto"/>
        <w:ind w:right="-425"/>
        <w:rPr>
          <w:rFonts w:cs="AL-Mateen"/>
          <w:b/>
          <w:bCs/>
        </w:rPr>
      </w:pPr>
      <w:r w:rsidRPr="00E64603">
        <w:rPr>
          <w:rFonts w:ascii="Sakkal Majalla" w:hAnsi="Sakkal Majalla" w:cs="AL-Mateen" w:hint="cs"/>
          <w:b/>
          <w:bCs/>
          <w:sz w:val="32"/>
          <w:szCs w:val="32"/>
          <w:rtl/>
        </w:rPr>
        <w:t xml:space="preserve">   </w:t>
      </w:r>
    </w:p>
    <w:p w:rsidR="00CD71C4" w:rsidRDefault="00276AFC" w:rsidP="00CD71C4">
      <w:pPr>
        <w:tabs>
          <w:tab w:val="right" w:pos="90"/>
          <w:tab w:val="left" w:pos="9071"/>
          <w:tab w:val="left" w:pos="9213"/>
          <w:tab w:val="left" w:pos="9355"/>
        </w:tabs>
        <w:spacing w:after="0" w:line="276" w:lineRule="auto"/>
        <w:ind w:right="-85"/>
        <w:jc w:val="lowKashida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ae_AlMohanad" w:hAnsi="ae_AlMohanad" w:cs="ae_AlMohanad" w:hint="cs"/>
          <w:sz w:val="28"/>
          <w:szCs w:val="28"/>
          <w:rtl/>
        </w:rPr>
        <w:t xml:space="preserve">       </w:t>
      </w:r>
      <w:r w:rsidR="00C06766" w:rsidRPr="00456643">
        <w:rPr>
          <w:rFonts w:ascii="Sakkal Majalla" w:hAnsi="Sakkal Majalla" w:cs="Sakkal Majalla"/>
          <w:sz w:val="28"/>
          <w:szCs w:val="28"/>
          <w:rtl/>
        </w:rPr>
        <w:t>يطيب ل</w:t>
      </w:r>
      <w:r w:rsidR="00904296" w:rsidRPr="00456643">
        <w:rPr>
          <w:rFonts w:ascii="Sakkal Majalla" w:hAnsi="Sakkal Majalla" w:cs="Sakkal Majalla"/>
          <w:sz w:val="28"/>
          <w:szCs w:val="28"/>
          <w:rtl/>
        </w:rPr>
        <w:t>كلية العلوم</w:t>
      </w:r>
      <w:r w:rsidR="00E20053" w:rsidRPr="00456643">
        <w:rPr>
          <w:rFonts w:ascii="Sakkal Majalla" w:hAnsi="Sakkal Majalla" w:cs="Sakkal Majalla"/>
          <w:sz w:val="28"/>
          <w:szCs w:val="28"/>
          <w:rtl/>
        </w:rPr>
        <w:t xml:space="preserve"> أن تهدي سعادتكم أطيب تحياتها، </w:t>
      </w:r>
      <w:r w:rsidR="00E64CC8" w:rsidRPr="00456643">
        <w:rPr>
          <w:rFonts w:ascii="Sakkal Majalla" w:hAnsi="Sakkal Majalla" w:cs="Sakkal Majalla"/>
          <w:sz w:val="28"/>
          <w:szCs w:val="28"/>
          <w:rtl/>
        </w:rPr>
        <w:t xml:space="preserve">إشارة الى خطاب </w:t>
      </w:r>
      <w:r w:rsidR="005A7092" w:rsidRPr="00456643">
        <w:rPr>
          <w:rFonts w:ascii="Sakkal Majalla" w:hAnsi="Sakkal Majalla" w:cs="Sakkal Majalla"/>
          <w:sz w:val="28"/>
          <w:szCs w:val="28"/>
          <w:rtl/>
        </w:rPr>
        <w:t xml:space="preserve">سعادة </w:t>
      </w:r>
      <w:r w:rsidR="005D30A0" w:rsidRPr="00456643">
        <w:rPr>
          <w:rFonts w:ascii="Sakkal Majalla" w:hAnsi="Sakkal Majalla" w:cs="Sakkal Majalla"/>
          <w:sz w:val="28"/>
          <w:szCs w:val="28"/>
          <w:rtl/>
        </w:rPr>
        <w:t xml:space="preserve">رئيسة قسم 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--------</w:t>
      </w:r>
      <w:r w:rsidR="00E64CC8" w:rsidRPr="00456643">
        <w:rPr>
          <w:rFonts w:ascii="Sakkal Majalla" w:hAnsi="Sakkal Majalla" w:cs="Sakkal Majalla"/>
          <w:sz w:val="28"/>
          <w:szCs w:val="28"/>
          <w:rtl/>
        </w:rPr>
        <w:t xml:space="preserve">رقم 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---------</w:t>
      </w:r>
      <w:r w:rsidR="00E64CC8" w:rsidRPr="00456643">
        <w:rPr>
          <w:rFonts w:ascii="Sakkal Majalla" w:hAnsi="Sakkal Majalla" w:cs="Sakkal Majalla"/>
          <w:sz w:val="28"/>
          <w:szCs w:val="28"/>
          <w:rtl/>
        </w:rPr>
        <w:t xml:space="preserve"> بتاريخ 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---------</w:t>
      </w:r>
      <w:r w:rsidR="00E64CC8" w:rsidRPr="00456643">
        <w:rPr>
          <w:rFonts w:ascii="Sakkal Majalla" w:hAnsi="Sakkal Majalla" w:cs="Sakkal Majalla"/>
          <w:sz w:val="28"/>
          <w:szCs w:val="28"/>
          <w:rtl/>
        </w:rPr>
        <w:t xml:space="preserve">هـ بشأن </w:t>
      </w:r>
      <w:r w:rsidR="005A7092" w:rsidRPr="00456643">
        <w:rPr>
          <w:rFonts w:ascii="Sakkal Majalla" w:hAnsi="Sakkal Majalla" w:cs="Sakkal Majalla"/>
          <w:sz w:val="28"/>
          <w:szCs w:val="28"/>
          <w:rtl/>
        </w:rPr>
        <w:t xml:space="preserve">طلب </w:t>
      </w:r>
      <w:r w:rsidR="00EC672E" w:rsidRPr="00456643">
        <w:rPr>
          <w:rFonts w:ascii="Sakkal Majalla" w:hAnsi="Sakkal Majalla" w:cs="Sakkal Majalla"/>
          <w:sz w:val="28"/>
          <w:szCs w:val="28"/>
          <w:rtl/>
        </w:rPr>
        <w:t xml:space="preserve">تعديل درجة </w:t>
      </w:r>
      <w:r w:rsidR="00386025" w:rsidRPr="00456643">
        <w:rPr>
          <w:rFonts w:ascii="Sakkal Majalla" w:hAnsi="Sakkal Majalla" w:cs="Sakkal Majalla"/>
          <w:sz w:val="28"/>
          <w:szCs w:val="28"/>
          <w:rtl/>
        </w:rPr>
        <w:t xml:space="preserve">طالبة </w:t>
      </w:r>
      <w:r w:rsidR="006F1B91" w:rsidRPr="00456643">
        <w:rPr>
          <w:rFonts w:ascii="Sakkal Majalla" w:hAnsi="Sakkal Majalla" w:cs="Sakkal Majalla"/>
          <w:sz w:val="28"/>
          <w:szCs w:val="28"/>
          <w:rtl/>
        </w:rPr>
        <w:t xml:space="preserve">الدراسات العليا 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/ 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--------</w:t>
      </w:r>
      <w:r w:rsidR="00AA00D6" w:rsidRPr="00456643">
        <w:rPr>
          <w:rFonts w:ascii="Sakkal Majalla" w:hAnsi="Sakkal Majalla" w:cs="Sakkal Majalla"/>
          <w:sz w:val="28"/>
          <w:szCs w:val="28"/>
          <w:rtl/>
        </w:rPr>
        <w:t xml:space="preserve"> برقم جامعي(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</w:t>
      </w:r>
      <w:r w:rsidR="00AA00D6" w:rsidRPr="00456643">
        <w:rPr>
          <w:rFonts w:ascii="Sakkal Majalla" w:hAnsi="Sakkal Majalla" w:cs="Sakkal Majalla"/>
          <w:sz w:val="28"/>
          <w:szCs w:val="28"/>
          <w:rtl/>
        </w:rPr>
        <w:t xml:space="preserve">) </w:t>
      </w:r>
      <w:r w:rsidR="005C592C" w:rsidRPr="00456643">
        <w:rPr>
          <w:rFonts w:ascii="Sakkal Majalla" w:hAnsi="Sakkal Majalla" w:cs="Sakkal Majalla"/>
          <w:sz w:val="28"/>
          <w:szCs w:val="28"/>
          <w:rtl/>
        </w:rPr>
        <w:t>لمقرر</w:t>
      </w:r>
    </w:p>
    <w:p w:rsidR="00831CDA" w:rsidRDefault="005C592C" w:rsidP="00CD71C4">
      <w:pPr>
        <w:tabs>
          <w:tab w:val="right" w:pos="90"/>
          <w:tab w:val="left" w:pos="9071"/>
          <w:tab w:val="left" w:pos="9213"/>
          <w:tab w:val="left" w:pos="9355"/>
        </w:tabs>
        <w:spacing w:after="0" w:line="276" w:lineRule="auto"/>
        <w:ind w:right="-85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45664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831CDA">
        <w:rPr>
          <w:rFonts w:ascii="Sakkal Majalla" w:hAnsi="Sakkal Majalla" w:cs="Sakkal Majalla" w:hint="cs"/>
          <w:sz w:val="28"/>
          <w:szCs w:val="28"/>
          <w:rtl/>
        </w:rPr>
        <w:t>(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------------</w:t>
      </w:r>
      <w:r w:rsidR="00831CDA">
        <w:rPr>
          <w:rFonts w:ascii="Sakkal Majalla" w:hAnsi="Sakkal Majalla" w:cs="Sakkal Majalla" w:hint="cs"/>
          <w:sz w:val="28"/>
          <w:szCs w:val="28"/>
          <w:rtl/>
        </w:rPr>
        <w:t>)</w:t>
      </w:r>
      <w:r w:rsidRPr="00456643">
        <w:rPr>
          <w:rFonts w:ascii="Sakkal Majalla" w:hAnsi="Sakkal Majalla" w:cs="Sakkal Majalla"/>
          <w:sz w:val="28"/>
          <w:szCs w:val="28"/>
          <w:rtl/>
        </w:rPr>
        <w:t xml:space="preserve"> برمز ورقم (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</w:t>
      </w:r>
      <w:r w:rsidRPr="00456643">
        <w:rPr>
          <w:rFonts w:ascii="Sakkal Majalla" w:hAnsi="Sakkal Majalla" w:cs="Sakkal Majalla"/>
          <w:sz w:val="28"/>
          <w:szCs w:val="28"/>
          <w:rtl/>
        </w:rPr>
        <w:t xml:space="preserve">) للفصل الدراسي 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</w:t>
      </w:r>
      <w:r w:rsidR="005A7092" w:rsidRPr="00456643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456643">
        <w:rPr>
          <w:rFonts w:ascii="Sakkal Majalla" w:hAnsi="Sakkal Majalla" w:cs="Sakkal Majalla"/>
          <w:sz w:val="28"/>
          <w:szCs w:val="28"/>
          <w:rtl/>
        </w:rPr>
        <w:t>للعام الجامعي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</w:t>
      </w:r>
      <w:r w:rsidR="00753A3D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Pr="00456643">
        <w:rPr>
          <w:rFonts w:ascii="Sakkal Majalla" w:hAnsi="Sakkal Majalla" w:cs="Sakkal Majalla"/>
          <w:sz w:val="28"/>
          <w:szCs w:val="28"/>
          <w:rtl/>
        </w:rPr>
        <w:t>/</w:t>
      </w:r>
      <w:r w:rsidR="00CD71C4">
        <w:rPr>
          <w:rFonts w:ascii="Sakkal Majalla" w:hAnsi="Sakkal Majalla" w:cs="Sakkal Majalla" w:hint="cs"/>
          <w:sz w:val="28"/>
          <w:szCs w:val="28"/>
          <w:rtl/>
        </w:rPr>
        <w:t>-------</w:t>
      </w:r>
      <w:r w:rsidR="00C31737" w:rsidRPr="00456643">
        <w:rPr>
          <w:rFonts w:ascii="Sakkal Majalla" w:hAnsi="Sakkal Majalla" w:cs="Sakkal Majalla" w:hint="cs"/>
          <w:sz w:val="28"/>
          <w:szCs w:val="28"/>
          <w:rtl/>
        </w:rPr>
        <w:t>م نرفق</w:t>
      </w:r>
      <w:r w:rsidR="00276AFC">
        <w:rPr>
          <w:rFonts w:ascii="Sakkal Majalla" w:hAnsi="Sakkal Majalla" w:cs="Sakkal Majalla" w:hint="cs"/>
          <w:sz w:val="28"/>
          <w:szCs w:val="28"/>
          <w:rtl/>
        </w:rPr>
        <w:t xml:space="preserve"> لسعادتكم نموذج تعديل درجة المقرر وذلك </w:t>
      </w:r>
      <w:r w:rsidR="003C4F87">
        <w:rPr>
          <w:rFonts w:ascii="Sakkal Majalla" w:hAnsi="Sakkal Majalla" w:cs="Sakkal Majalla" w:hint="cs"/>
          <w:sz w:val="28"/>
          <w:szCs w:val="28"/>
          <w:rtl/>
        </w:rPr>
        <w:t>للأسباب التالية:</w:t>
      </w:r>
      <w:r w:rsidR="00831CDA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</w:p>
    <w:p w:rsidR="00456643" w:rsidRDefault="00CD71C4" w:rsidP="00831CDA">
      <w:pPr>
        <w:pStyle w:val="a5"/>
        <w:numPr>
          <w:ilvl w:val="0"/>
          <w:numId w:val="18"/>
        </w:numPr>
        <w:tabs>
          <w:tab w:val="right" w:pos="90"/>
          <w:tab w:val="left" w:pos="9071"/>
          <w:tab w:val="left" w:pos="9213"/>
          <w:tab w:val="left" w:pos="9355"/>
        </w:tabs>
        <w:bidi/>
        <w:spacing w:after="0" w:line="276" w:lineRule="auto"/>
        <w:ind w:right="-85"/>
        <w:jc w:val="lowKashida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-----------------------------------------------------------</w:t>
      </w:r>
    </w:p>
    <w:p w:rsidR="00831CDA" w:rsidRPr="00831CDA" w:rsidRDefault="00CD71C4" w:rsidP="00831CDA">
      <w:pPr>
        <w:pStyle w:val="a5"/>
        <w:numPr>
          <w:ilvl w:val="0"/>
          <w:numId w:val="18"/>
        </w:numPr>
        <w:tabs>
          <w:tab w:val="right" w:pos="90"/>
          <w:tab w:val="left" w:pos="9071"/>
          <w:tab w:val="left" w:pos="9213"/>
          <w:tab w:val="left" w:pos="9355"/>
        </w:tabs>
        <w:bidi/>
        <w:spacing w:after="0" w:line="276" w:lineRule="auto"/>
        <w:ind w:right="-85"/>
        <w:jc w:val="lowKashida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-----------------------------------------------------------</w:t>
      </w:r>
      <w:bookmarkStart w:id="0" w:name="_GoBack"/>
      <w:bookmarkEnd w:id="0"/>
    </w:p>
    <w:p w:rsidR="00276AFC" w:rsidRPr="00740FC2" w:rsidRDefault="00276AFC" w:rsidP="00276AFC">
      <w:pPr>
        <w:tabs>
          <w:tab w:val="right" w:pos="90"/>
          <w:tab w:val="left" w:pos="9071"/>
          <w:tab w:val="left" w:pos="9213"/>
          <w:tab w:val="left" w:pos="9355"/>
        </w:tabs>
        <w:spacing w:after="0" w:line="276" w:lineRule="auto"/>
        <w:ind w:right="-85"/>
        <w:jc w:val="lowKashida"/>
        <w:rPr>
          <w:rFonts w:ascii="Sakkal Majalla" w:hAnsi="Sakkal Majalla" w:cs="Sakkal Majalla"/>
          <w:sz w:val="8"/>
          <w:szCs w:val="8"/>
        </w:rPr>
      </w:pPr>
    </w:p>
    <w:p w:rsidR="00E64CC8" w:rsidRPr="00456643" w:rsidRDefault="00E64CC8" w:rsidP="00C31737">
      <w:pPr>
        <w:tabs>
          <w:tab w:val="right" w:pos="90"/>
          <w:tab w:val="left" w:pos="9071"/>
          <w:tab w:val="left" w:pos="9213"/>
          <w:tab w:val="left" w:pos="9355"/>
        </w:tabs>
        <w:spacing w:after="0"/>
        <w:ind w:right="-90"/>
        <w:jc w:val="both"/>
        <w:rPr>
          <w:rFonts w:ascii="Sakkal Majalla" w:hAnsi="Sakkal Majalla" w:cs="Sakkal Majalla"/>
          <w:sz w:val="28"/>
          <w:szCs w:val="28"/>
          <w:rtl/>
        </w:rPr>
      </w:pPr>
      <w:r w:rsidRPr="00456643">
        <w:rPr>
          <w:rFonts w:ascii="Sakkal Majalla" w:hAnsi="Sakkal Majalla" w:cs="Sakkal Majalla"/>
          <w:sz w:val="28"/>
          <w:szCs w:val="28"/>
          <w:rtl/>
        </w:rPr>
        <w:t xml:space="preserve">لذا نرجو كرماً من سعادتكم الايعاز لمن يلزم </w:t>
      </w:r>
      <w:r w:rsidR="00C54509" w:rsidRPr="00456643">
        <w:rPr>
          <w:rFonts w:ascii="Sakkal Majalla" w:hAnsi="Sakkal Majalla" w:cs="Sakkal Majalla"/>
          <w:sz w:val="28"/>
          <w:szCs w:val="28"/>
          <w:rtl/>
        </w:rPr>
        <w:t xml:space="preserve">بتعديل درجة الطالبة وفقاً لنموذج </w:t>
      </w:r>
      <w:r w:rsidR="00C31737">
        <w:rPr>
          <w:rFonts w:ascii="Sakkal Majalla" w:hAnsi="Sakkal Majalla" w:cs="Sakkal Majalla" w:hint="cs"/>
          <w:sz w:val="28"/>
          <w:szCs w:val="28"/>
          <w:rtl/>
        </w:rPr>
        <w:t>ال</w:t>
      </w:r>
      <w:r w:rsidR="00C54509" w:rsidRPr="00456643">
        <w:rPr>
          <w:rFonts w:ascii="Sakkal Majalla" w:hAnsi="Sakkal Majalla" w:cs="Sakkal Majalla"/>
          <w:sz w:val="28"/>
          <w:szCs w:val="28"/>
          <w:rtl/>
        </w:rPr>
        <w:t xml:space="preserve">تعديل </w:t>
      </w:r>
      <w:r w:rsidR="00C31737">
        <w:rPr>
          <w:rFonts w:ascii="Sakkal Majalla" w:hAnsi="Sakkal Majalla" w:cs="Sakkal Majalla" w:hint="cs"/>
          <w:sz w:val="28"/>
          <w:szCs w:val="28"/>
          <w:rtl/>
        </w:rPr>
        <w:t>المرفق.</w:t>
      </w:r>
    </w:p>
    <w:p w:rsidR="00CA4207" w:rsidRPr="00456643" w:rsidRDefault="00CA4207" w:rsidP="00B2469F">
      <w:pPr>
        <w:tabs>
          <w:tab w:val="left" w:pos="1092"/>
        </w:tabs>
        <w:spacing w:after="0" w:line="240" w:lineRule="auto"/>
        <w:ind w:right="-709"/>
        <w:jc w:val="both"/>
        <w:rPr>
          <w:rFonts w:ascii="ae_AlMohanad" w:hAnsi="ae_AlMohanad" w:cs="ae_AlMohanad"/>
          <w:sz w:val="28"/>
          <w:szCs w:val="28"/>
          <w:rtl/>
        </w:rPr>
      </w:pPr>
    </w:p>
    <w:p w:rsidR="00162C1F" w:rsidRPr="00A255D5" w:rsidRDefault="007921DB" w:rsidP="00E20053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A255D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وتفضلوا بقبول </w:t>
      </w:r>
      <w:r w:rsidR="00600570" w:rsidRPr="00A255D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فائق </w:t>
      </w:r>
      <w:r w:rsidRPr="00A255D5">
        <w:rPr>
          <w:rFonts w:ascii="Sakkal Majalla" w:hAnsi="Sakkal Majalla" w:cs="Sakkal Majalla"/>
          <w:b/>
          <w:bCs/>
          <w:sz w:val="28"/>
          <w:szCs w:val="28"/>
          <w:rtl/>
        </w:rPr>
        <w:t>التحية والتقدير</w:t>
      </w:r>
      <w:r w:rsidR="005B302D" w:rsidRPr="00A255D5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:rsidR="00302E47" w:rsidRPr="00E3094C" w:rsidRDefault="00E3094C" w:rsidP="00E20053">
      <w:pPr>
        <w:rPr>
          <w:rFonts w:ascii="Arial" w:hAnsi="Arial" w:cs="PT Bold Heading"/>
          <w:sz w:val="32"/>
          <w:szCs w:val="32"/>
        </w:rPr>
      </w:pPr>
      <w:r w:rsidRPr="00E3094C">
        <w:rPr>
          <w:rFonts w:ascii="Arial" w:hAnsi="Arial" w:cs="PT Bold Head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B17B5" wp14:editId="46F94682">
                <wp:simplePos x="0" y="0"/>
                <wp:positionH relativeFrom="margin">
                  <wp:posOffset>-85725</wp:posOffset>
                </wp:positionH>
                <wp:positionV relativeFrom="paragraph">
                  <wp:posOffset>359410</wp:posOffset>
                </wp:positionV>
                <wp:extent cx="2771775" cy="147099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470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67F3" w:rsidRPr="00456643" w:rsidRDefault="00C31737" w:rsidP="0045664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cs="PT Bold Heading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76AFC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740FC2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64603" w:rsidRPr="0045664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عميدة كلية العلوم</w:t>
                            </w:r>
                          </w:p>
                          <w:p w:rsidR="003467F3" w:rsidRPr="00456643" w:rsidRDefault="003467F3" w:rsidP="0045664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cs="PT Bold Heading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E3094C" w:rsidRPr="00E64603" w:rsidRDefault="00276AFC" w:rsidP="0045664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asciiTheme="minorBidi" w:hAnsiTheme="minorBidi" w:cs="AL-Matee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spellStart"/>
                            <w:r w:rsidR="0045664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ا.د</w:t>
                            </w:r>
                            <w:proofErr w:type="spellEnd"/>
                            <w:r w:rsidR="00456643">
                              <w:rPr>
                                <w:rFonts w:cs="PT Bold Heading" w:hint="cs"/>
                                <w:sz w:val="28"/>
                                <w:szCs w:val="28"/>
                                <w:rtl/>
                              </w:rPr>
                              <w:t>. صباح بنت عيد فايز القرني</w:t>
                            </w:r>
                          </w:p>
                          <w:p w:rsidR="00E3094C" w:rsidRPr="00E64603" w:rsidRDefault="00E3094C" w:rsidP="00E3094C">
                            <w:pPr>
                              <w:rPr>
                                <w:rFonts w:asciiTheme="minorBidi" w:hAnsiTheme="minorBidi" w:cs="AL-Matee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B17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6.75pt;margin-top:28.3pt;width:218.25pt;height:115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" filled="f" stroked="f" strokeweight=".5pt">
                <v:textbox>
                  <w:txbxContent>
                    <w:p w:rsidR="003467F3" w:rsidRPr="00456643" w:rsidRDefault="00C31737" w:rsidP="0045664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cs="PT Bold Heading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76AFC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740FC2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64603" w:rsidRPr="0045664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عميدة كلية العلوم</w:t>
                      </w:r>
                    </w:p>
                    <w:p w:rsidR="003467F3" w:rsidRPr="00456643" w:rsidRDefault="003467F3" w:rsidP="0045664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cs="PT Bold Heading"/>
                          <w:sz w:val="24"/>
                          <w:szCs w:val="24"/>
                          <w:rtl/>
                        </w:rPr>
                      </w:pPr>
                    </w:p>
                    <w:p w:rsidR="00E3094C" w:rsidRPr="00E64603" w:rsidRDefault="00276AFC" w:rsidP="0045664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asciiTheme="minorBidi" w:hAnsiTheme="minorBidi" w:cs="AL-Matee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spellStart"/>
                      <w:r w:rsidR="0045664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ا.د</w:t>
                      </w:r>
                      <w:proofErr w:type="spellEnd"/>
                      <w:r w:rsidR="00456643">
                        <w:rPr>
                          <w:rFonts w:cs="PT Bold Heading" w:hint="cs"/>
                          <w:sz w:val="28"/>
                          <w:szCs w:val="28"/>
                          <w:rtl/>
                        </w:rPr>
                        <w:t>. صباح بنت عيد فايز القرني</w:t>
                      </w:r>
                    </w:p>
                    <w:p w:rsidR="00E3094C" w:rsidRPr="00E64603" w:rsidRDefault="00E3094C" w:rsidP="00E3094C">
                      <w:pPr>
                        <w:rPr>
                          <w:rFonts w:asciiTheme="minorBidi" w:hAnsiTheme="minorBidi" w:cs="AL-Matee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2E47" w:rsidRPr="00E3094C" w:rsidSect="00B71FD9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5573" w:rsidRDefault="000E5573" w:rsidP="00862D7D">
      <w:pPr>
        <w:spacing w:after="0" w:line="240" w:lineRule="auto"/>
      </w:pPr>
      <w:r>
        <w:separator/>
      </w:r>
    </w:p>
  </w:endnote>
  <w:endnote w:type="continuationSeparator" w:id="0">
    <w:p w:rsidR="000E5573" w:rsidRDefault="000E5573" w:rsidP="0086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PT Bold Heading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64" w:rsidRDefault="00E3094C">
    <w:pPr>
      <w:pStyle w:val="a7"/>
    </w:pPr>
    <w:r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5FE928F6" wp14:editId="0ED54A26">
          <wp:simplePos x="0" y="0"/>
          <wp:positionH relativeFrom="margin">
            <wp:posOffset>-704850</wp:posOffset>
          </wp:positionH>
          <wp:positionV relativeFrom="paragraph">
            <wp:posOffset>-480060</wp:posOffset>
          </wp:positionV>
          <wp:extent cx="1419225" cy="375920"/>
          <wp:effectExtent l="0" t="0" r="9525" b="5080"/>
          <wp:wrapTight wrapText="bothSides">
            <wp:wrapPolygon edited="0">
              <wp:start x="17976" y="0"/>
              <wp:lineTo x="0" y="4378"/>
              <wp:lineTo x="0" y="20797"/>
              <wp:lineTo x="21455" y="20797"/>
              <wp:lineTo x="21455" y="10946"/>
              <wp:lineTo x="19426" y="0"/>
              <wp:lineTo x="17976" y="0"/>
            </wp:wrapPolygon>
          </wp:wrapTight>
          <wp:docPr id="6" name="صورة 6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164">
      <w:rPr>
        <w:rFonts w:cs="PT Bold Heading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026B75" wp14:editId="7BE15113">
              <wp:simplePos x="0" y="0"/>
              <wp:positionH relativeFrom="rightMargin">
                <wp:align>left</wp:align>
              </wp:positionH>
              <wp:positionV relativeFrom="paragraph">
                <wp:posOffset>-337185</wp:posOffset>
              </wp:positionV>
              <wp:extent cx="638175" cy="35242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817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36164" w:rsidRDefault="00456643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ندا عشماوي</w:t>
                          </w:r>
                        </w:p>
                        <w:p w:rsidR="00836164" w:rsidRPr="00514F31" w:rsidRDefault="00836164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color w:val="4BACC6" w:themeColor="accent5"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26B75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7" type="#_x0000_t202" style="position:absolute;left:0;text-align:left;margin-left:0;margin-top:-26.55pt;width:50.25pt;height:27.75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" filled="f" stroked="f" strokeweight=".5pt">
              <v:textbox>
                <w:txbxContent>
                  <w:p w:rsidR="00836164" w:rsidRDefault="00456643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18"/>
                        <w:szCs w:val="18"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sz w:val="18"/>
                        <w:szCs w:val="18"/>
                        <w:rtl/>
                      </w:rPr>
                      <w:t>ندا عشماوي</w:t>
                    </w:r>
                  </w:p>
                  <w:p w:rsidR="00836164" w:rsidRPr="00514F31" w:rsidRDefault="00836164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color w:val="4BACC6" w:themeColor="accent5"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5573" w:rsidRDefault="000E5573" w:rsidP="00862D7D">
      <w:pPr>
        <w:spacing w:after="0" w:line="240" w:lineRule="auto"/>
      </w:pPr>
      <w:r>
        <w:separator/>
      </w:r>
    </w:p>
  </w:footnote>
  <w:footnote w:type="continuationSeparator" w:id="0">
    <w:p w:rsidR="000E5573" w:rsidRDefault="000E5573" w:rsidP="0086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C5A" w:rsidRDefault="00904296">
    <w:pPr>
      <w:pStyle w:val="a6"/>
      <w:rPr>
        <w:rFonts w:cs="Times New Roman"/>
        <w:rtl/>
      </w:rPr>
    </w:pPr>
    <w:r>
      <w:rPr>
        <w:rFonts w:hint="cs"/>
        <w:noProof/>
      </w:rPr>
      <w:drawing>
        <wp:anchor distT="0" distB="0" distL="114300" distR="114300" simplePos="0" relativeHeight="251646464" behindDoc="1" locked="0" layoutInCell="1" allowOverlap="1" wp14:anchorId="569F2F4B" wp14:editId="33E643A3">
          <wp:simplePos x="0" y="0"/>
          <wp:positionH relativeFrom="page">
            <wp:posOffset>0</wp:posOffset>
          </wp:positionH>
          <wp:positionV relativeFrom="paragraph">
            <wp:posOffset>-491490</wp:posOffset>
          </wp:positionV>
          <wp:extent cx="7568565" cy="10734675"/>
          <wp:effectExtent l="0" t="0" r="0" b="9525"/>
          <wp:wrapNone/>
          <wp:docPr id="18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B4469C" w:rsidRDefault="00B4469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pt;height:21pt;visibility:visible;mso-wrap-style:square" o:bullet="t">
        <v:imagedata r:id="rId1" o:title=""/>
      </v:shape>
    </w:pict>
  </w:numPicBullet>
  <w:abstractNum w:abstractNumId="0">
    <w:nsid w:val="028966DB"/>
    <w:multiLevelType w:val="hybridMultilevel"/>
    <w:tmpl w:val="4FA8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F77FE"/>
    <w:multiLevelType w:val="hybridMultilevel"/>
    <w:tmpl w:val="2124B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C1F79"/>
    <w:multiLevelType w:val="hybridMultilevel"/>
    <w:tmpl w:val="CF3E2F0A"/>
    <w:lvl w:ilvl="0" w:tplc="4FEC7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45336"/>
    <w:multiLevelType w:val="hybridMultilevel"/>
    <w:tmpl w:val="2C6A6BA0"/>
    <w:lvl w:ilvl="0" w:tplc="1E4814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562D8"/>
    <w:multiLevelType w:val="hybridMultilevel"/>
    <w:tmpl w:val="6D5C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D48E2"/>
    <w:multiLevelType w:val="hybridMultilevel"/>
    <w:tmpl w:val="83E8D5A8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>
    <w:nsid w:val="2E6F0EF2"/>
    <w:multiLevelType w:val="hybridMultilevel"/>
    <w:tmpl w:val="8C52C0B4"/>
    <w:lvl w:ilvl="0" w:tplc="3ADA48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1614B"/>
    <w:multiLevelType w:val="hybridMultilevel"/>
    <w:tmpl w:val="6524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1336D"/>
    <w:multiLevelType w:val="hybridMultilevel"/>
    <w:tmpl w:val="40903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35F83"/>
    <w:multiLevelType w:val="hybridMultilevel"/>
    <w:tmpl w:val="FB64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A19EC"/>
    <w:multiLevelType w:val="hybridMultilevel"/>
    <w:tmpl w:val="6A3C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E4B3B"/>
    <w:multiLevelType w:val="hybridMultilevel"/>
    <w:tmpl w:val="BCE40F7C"/>
    <w:lvl w:ilvl="0" w:tplc="B900A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6A0797"/>
    <w:multiLevelType w:val="hybridMultilevel"/>
    <w:tmpl w:val="7DFEF100"/>
    <w:lvl w:ilvl="0" w:tplc="B79C5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2902FF"/>
    <w:multiLevelType w:val="hybridMultilevel"/>
    <w:tmpl w:val="507E79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4">
    <w:nsid w:val="62F234AD"/>
    <w:multiLevelType w:val="hybridMultilevel"/>
    <w:tmpl w:val="1FECE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522FA0"/>
    <w:multiLevelType w:val="hybridMultilevel"/>
    <w:tmpl w:val="A5147E5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6">
    <w:nsid w:val="6F140FBA"/>
    <w:multiLevelType w:val="hybridMultilevel"/>
    <w:tmpl w:val="F42A85FE"/>
    <w:lvl w:ilvl="0" w:tplc="08090001">
      <w:start w:val="1"/>
      <w:numFmt w:val="bullet"/>
      <w:lvlText w:val=""/>
      <w:lvlJc w:val="left"/>
      <w:pPr>
        <w:ind w:left="720" w:right="7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right="15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right="22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right="29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right="36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right="43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right="51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right="58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right="654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5"/>
  </w:num>
  <w:num w:numId="4">
    <w:abstractNumId w:val="13"/>
  </w:num>
  <w:num w:numId="5">
    <w:abstractNumId w:val="5"/>
  </w:num>
  <w:num w:numId="6">
    <w:abstractNumId w:val="7"/>
  </w:num>
  <w:num w:numId="7">
    <w:abstractNumId w:val="11"/>
  </w:num>
  <w:num w:numId="8">
    <w:abstractNumId w:val="16"/>
  </w:num>
  <w:num w:numId="9">
    <w:abstractNumId w:val="16"/>
  </w:num>
  <w:num w:numId="10">
    <w:abstractNumId w:val="10"/>
  </w:num>
  <w:num w:numId="11">
    <w:abstractNumId w:val="9"/>
  </w:num>
  <w:num w:numId="12">
    <w:abstractNumId w:val="4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F1"/>
    <w:rsid w:val="0000214D"/>
    <w:rsid w:val="000021CC"/>
    <w:rsid w:val="0000398F"/>
    <w:rsid w:val="00004D2C"/>
    <w:rsid w:val="00014423"/>
    <w:rsid w:val="0002197F"/>
    <w:rsid w:val="00022AA7"/>
    <w:rsid w:val="000236B3"/>
    <w:rsid w:val="0003098F"/>
    <w:rsid w:val="00031C1F"/>
    <w:rsid w:val="0003362E"/>
    <w:rsid w:val="00040C1A"/>
    <w:rsid w:val="00041871"/>
    <w:rsid w:val="00041DA0"/>
    <w:rsid w:val="00042B9F"/>
    <w:rsid w:val="00054A94"/>
    <w:rsid w:val="00054F9C"/>
    <w:rsid w:val="00057AB9"/>
    <w:rsid w:val="00057CF8"/>
    <w:rsid w:val="0006059A"/>
    <w:rsid w:val="00062A1E"/>
    <w:rsid w:val="0006782B"/>
    <w:rsid w:val="000727B1"/>
    <w:rsid w:val="00073422"/>
    <w:rsid w:val="00077C5A"/>
    <w:rsid w:val="0008454D"/>
    <w:rsid w:val="000866F2"/>
    <w:rsid w:val="00093DE2"/>
    <w:rsid w:val="000A1127"/>
    <w:rsid w:val="000A4249"/>
    <w:rsid w:val="000A563A"/>
    <w:rsid w:val="000A6DDC"/>
    <w:rsid w:val="000B3F55"/>
    <w:rsid w:val="000C1B05"/>
    <w:rsid w:val="000E11E4"/>
    <w:rsid w:val="000E5270"/>
    <w:rsid w:val="000E5573"/>
    <w:rsid w:val="000F51A9"/>
    <w:rsid w:val="000F7A83"/>
    <w:rsid w:val="000F7F28"/>
    <w:rsid w:val="0010593F"/>
    <w:rsid w:val="00125DA6"/>
    <w:rsid w:val="001275F6"/>
    <w:rsid w:val="00130451"/>
    <w:rsid w:val="00134F3D"/>
    <w:rsid w:val="00162C1F"/>
    <w:rsid w:val="001667BE"/>
    <w:rsid w:val="00167A70"/>
    <w:rsid w:val="00177A0A"/>
    <w:rsid w:val="001804D4"/>
    <w:rsid w:val="0018188D"/>
    <w:rsid w:val="001852C4"/>
    <w:rsid w:val="001B0778"/>
    <w:rsid w:val="001B7F12"/>
    <w:rsid w:val="001C5345"/>
    <w:rsid w:val="001C5B9F"/>
    <w:rsid w:val="001C6A16"/>
    <w:rsid w:val="001D0A20"/>
    <w:rsid w:val="001D70D2"/>
    <w:rsid w:val="001F13FF"/>
    <w:rsid w:val="001F4625"/>
    <w:rsid w:val="001F66DF"/>
    <w:rsid w:val="002007D2"/>
    <w:rsid w:val="00203FA1"/>
    <w:rsid w:val="00220B17"/>
    <w:rsid w:val="00226650"/>
    <w:rsid w:val="00235FBF"/>
    <w:rsid w:val="00244597"/>
    <w:rsid w:val="002657C6"/>
    <w:rsid w:val="00265ECB"/>
    <w:rsid w:val="00273627"/>
    <w:rsid w:val="00276AFC"/>
    <w:rsid w:val="00283B2C"/>
    <w:rsid w:val="00296C99"/>
    <w:rsid w:val="0029740E"/>
    <w:rsid w:val="002A2F94"/>
    <w:rsid w:val="002A33A3"/>
    <w:rsid w:val="002B1ADA"/>
    <w:rsid w:val="002B6771"/>
    <w:rsid w:val="002B6B5C"/>
    <w:rsid w:val="002C0BE2"/>
    <w:rsid w:val="002F0D98"/>
    <w:rsid w:val="002F0F5F"/>
    <w:rsid w:val="00300570"/>
    <w:rsid w:val="003008F3"/>
    <w:rsid w:val="00302E47"/>
    <w:rsid w:val="00310805"/>
    <w:rsid w:val="00311F32"/>
    <w:rsid w:val="00313CF1"/>
    <w:rsid w:val="00321A4F"/>
    <w:rsid w:val="00333C26"/>
    <w:rsid w:val="00334EEC"/>
    <w:rsid w:val="00340D20"/>
    <w:rsid w:val="00341DF7"/>
    <w:rsid w:val="003447DC"/>
    <w:rsid w:val="003467F3"/>
    <w:rsid w:val="003509EB"/>
    <w:rsid w:val="0035622F"/>
    <w:rsid w:val="0035685E"/>
    <w:rsid w:val="00385C78"/>
    <w:rsid w:val="00386025"/>
    <w:rsid w:val="00386FF0"/>
    <w:rsid w:val="0038731A"/>
    <w:rsid w:val="003A5839"/>
    <w:rsid w:val="003C162D"/>
    <w:rsid w:val="003C4C4F"/>
    <w:rsid w:val="003C4F87"/>
    <w:rsid w:val="003D0CA6"/>
    <w:rsid w:val="004138D1"/>
    <w:rsid w:val="00413C8C"/>
    <w:rsid w:val="00420BEE"/>
    <w:rsid w:val="00427C9C"/>
    <w:rsid w:val="004311FC"/>
    <w:rsid w:val="00433068"/>
    <w:rsid w:val="00434D73"/>
    <w:rsid w:val="004420F2"/>
    <w:rsid w:val="00456643"/>
    <w:rsid w:val="00460B8D"/>
    <w:rsid w:val="00482C15"/>
    <w:rsid w:val="00486DCA"/>
    <w:rsid w:val="004938F6"/>
    <w:rsid w:val="00494617"/>
    <w:rsid w:val="0049776D"/>
    <w:rsid w:val="004A5DCC"/>
    <w:rsid w:val="004C19C8"/>
    <w:rsid w:val="004C1D3F"/>
    <w:rsid w:val="004D2A0B"/>
    <w:rsid w:val="004E495F"/>
    <w:rsid w:val="004F14A8"/>
    <w:rsid w:val="00505D69"/>
    <w:rsid w:val="00514F31"/>
    <w:rsid w:val="005229CA"/>
    <w:rsid w:val="00523D3A"/>
    <w:rsid w:val="00525598"/>
    <w:rsid w:val="00527CDB"/>
    <w:rsid w:val="005309A7"/>
    <w:rsid w:val="00535A63"/>
    <w:rsid w:val="005369C1"/>
    <w:rsid w:val="00537F7C"/>
    <w:rsid w:val="00541859"/>
    <w:rsid w:val="0054602B"/>
    <w:rsid w:val="00561E40"/>
    <w:rsid w:val="005622ED"/>
    <w:rsid w:val="00570BCC"/>
    <w:rsid w:val="00570CEE"/>
    <w:rsid w:val="00572BA0"/>
    <w:rsid w:val="005736D8"/>
    <w:rsid w:val="00575E61"/>
    <w:rsid w:val="0058528B"/>
    <w:rsid w:val="00590605"/>
    <w:rsid w:val="005966DF"/>
    <w:rsid w:val="005A08CB"/>
    <w:rsid w:val="005A7092"/>
    <w:rsid w:val="005B2B89"/>
    <w:rsid w:val="005B302D"/>
    <w:rsid w:val="005B3BBC"/>
    <w:rsid w:val="005B7781"/>
    <w:rsid w:val="005C592C"/>
    <w:rsid w:val="005D30A0"/>
    <w:rsid w:val="005D370C"/>
    <w:rsid w:val="005D62FD"/>
    <w:rsid w:val="005E4FC7"/>
    <w:rsid w:val="005F0CD5"/>
    <w:rsid w:val="005F4F27"/>
    <w:rsid w:val="00600570"/>
    <w:rsid w:val="006024EE"/>
    <w:rsid w:val="00614D73"/>
    <w:rsid w:val="006305C7"/>
    <w:rsid w:val="006404BE"/>
    <w:rsid w:val="00646465"/>
    <w:rsid w:val="00652C39"/>
    <w:rsid w:val="00656BA1"/>
    <w:rsid w:val="0066172B"/>
    <w:rsid w:val="006664BB"/>
    <w:rsid w:val="00696AB3"/>
    <w:rsid w:val="006A680C"/>
    <w:rsid w:val="006B28C6"/>
    <w:rsid w:val="006B4764"/>
    <w:rsid w:val="006C51C3"/>
    <w:rsid w:val="006E53E8"/>
    <w:rsid w:val="006F1B91"/>
    <w:rsid w:val="006F630B"/>
    <w:rsid w:val="00702E2E"/>
    <w:rsid w:val="007212D1"/>
    <w:rsid w:val="00721B23"/>
    <w:rsid w:val="0072450F"/>
    <w:rsid w:val="007255FC"/>
    <w:rsid w:val="00725860"/>
    <w:rsid w:val="007263B6"/>
    <w:rsid w:val="00733273"/>
    <w:rsid w:val="0073709D"/>
    <w:rsid w:val="0074016B"/>
    <w:rsid w:val="00740FC2"/>
    <w:rsid w:val="00753A3D"/>
    <w:rsid w:val="00760184"/>
    <w:rsid w:val="0076414A"/>
    <w:rsid w:val="00784561"/>
    <w:rsid w:val="00786BFB"/>
    <w:rsid w:val="007921DB"/>
    <w:rsid w:val="00793B33"/>
    <w:rsid w:val="00794BB4"/>
    <w:rsid w:val="007A18F6"/>
    <w:rsid w:val="007A394B"/>
    <w:rsid w:val="007A454A"/>
    <w:rsid w:val="007A675F"/>
    <w:rsid w:val="007B2364"/>
    <w:rsid w:val="007B5D75"/>
    <w:rsid w:val="007B779D"/>
    <w:rsid w:val="007C462B"/>
    <w:rsid w:val="007C5FB6"/>
    <w:rsid w:val="007D08A8"/>
    <w:rsid w:val="007E4ECA"/>
    <w:rsid w:val="00806BE0"/>
    <w:rsid w:val="00811E2B"/>
    <w:rsid w:val="008278AB"/>
    <w:rsid w:val="00831CDA"/>
    <w:rsid w:val="00832951"/>
    <w:rsid w:val="00833944"/>
    <w:rsid w:val="00836164"/>
    <w:rsid w:val="00843DC7"/>
    <w:rsid w:val="00850930"/>
    <w:rsid w:val="00860BCE"/>
    <w:rsid w:val="00861235"/>
    <w:rsid w:val="00862D7D"/>
    <w:rsid w:val="008718F1"/>
    <w:rsid w:val="00871FDC"/>
    <w:rsid w:val="00874F9A"/>
    <w:rsid w:val="00875452"/>
    <w:rsid w:val="0088136A"/>
    <w:rsid w:val="00883202"/>
    <w:rsid w:val="008B3B85"/>
    <w:rsid w:val="008C17AE"/>
    <w:rsid w:val="008C1DB2"/>
    <w:rsid w:val="008C6512"/>
    <w:rsid w:val="008C653D"/>
    <w:rsid w:val="008C72E1"/>
    <w:rsid w:val="008D3AF1"/>
    <w:rsid w:val="008D3DFA"/>
    <w:rsid w:val="008D5921"/>
    <w:rsid w:val="008F4493"/>
    <w:rsid w:val="00904296"/>
    <w:rsid w:val="00913674"/>
    <w:rsid w:val="0091404F"/>
    <w:rsid w:val="00925165"/>
    <w:rsid w:val="009278EC"/>
    <w:rsid w:val="0093527D"/>
    <w:rsid w:val="00937785"/>
    <w:rsid w:val="00943F2B"/>
    <w:rsid w:val="00954A1B"/>
    <w:rsid w:val="0095697B"/>
    <w:rsid w:val="009662C2"/>
    <w:rsid w:val="00980BB9"/>
    <w:rsid w:val="00993285"/>
    <w:rsid w:val="009A52B4"/>
    <w:rsid w:val="009A5D2D"/>
    <w:rsid w:val="009B612D"/>
    <w:rsid w:val="009B6644"/>
    <w:rsid w:val="009B7E11"/>
    <w:rsid w:val="009C155A"/>
    <w:rsid w:val="009C19A8"/>
    <w:rsid w:val="009C2914"/>
    <w:rsid w:val="009D4C50"/>
    <w:rsid w:val="009D53A5"/>
    <w:rsid w:val="009E01FD"/>
    <w:rsid w:val="009F0EC0"/>
    <w:rsid w:val="009F121F"/>
    <w:rsid w:val="009F1ABA"/>
    <w:rsid w:val="009F32AE"/>
    <w:rsid w:val="00A01DB0"/>
    <w:rsid w:val="00A05F04"/>
    <w:rsid w:val="00A2038A"/>
    <w:rsid w:val="00A24953"/>
    <w:rsid w:val="00A255D5"/>
    <w:rsid w:val="00A32A73"/>
    <w:rsid w:val="00A44547"/>
    <w:rsid w:val="00A45A01"/>
    <w:rsid w:val="00A460CD"/>
    <w:rsid w:val="00A669AC"/>
    <w:rsid w:val="00A728CB"/>
    <w:rsid w:val="00A7522D"/>
    <w:rsid w:val="00A8324F"/>
    <w:rsid w:val="00A833B2"/>
    <w:rsid w:val="00A91F59"/>
    <w:rsid w:val="00A94F8B"/>
    <w:rsid w:val="00A97D23"/>
    <w:rsid w:val="00AA00D6"/>
    <w:rsid w:val="00AA2605"/>
    <w:rsid w:val="00AA3028"/>
    <w:rsid w:val="00AA458B"/>
    <w:rsid w:val="00AB0A0B"/>
    <w:rsid w:val="00AB0FE3"/>
    <w:rsid w:val="00AB573C"/>
    <w:rsid w:val="00AB743B"/>
    <w:rsid w:val="00AB77A1"/>
    <w:rsid w:val="00AD0733"/>
    <w:rsid w:val="00AD43F6"/>
    <w:rsid w:val="00AE09A4"/>
    <w:rsid w:val="00AE0F46"/>
    <w:rsid w:val="00AF19F3"/>
    <w:rsid w:val="00AF3635"/>
    <w:rsid w:val="00B01FBF"/>
    <w:rsid w:val="00B0275B"/>
    <w:rsid w:val="00B073CB"/>
    <w:rsid w:val="00B223DC"/>
    <w:rsid w:val="00B2469F"/>
    <w:rsid w:val="00B3370F"/>
    <w:rsid w:val="00B35CF0"/>
    <w:rsid w:val="00B427B1"/>
    <w:rsid w:val="00B4469C"/>
    <w:rsid w:val="00B46355"/>
    <w:rsid w:val="00B637EE"/>
    <w:rsid w:val="00B67492"/>
    <w:rsid w:val="00B71FD9"/>
    <w:rsid w:val="00B81674"/>
    <w:rsid w:val="00B8261F"/>
    <w:rsid w:val="00B83404"/>
    <w:rsid w:val="00BA30A8"/>
    <w:rsid w:val="00BB12A3"/>
    <w:rsid w:val="00BE488E"/>
    <w:rsid w:val="00BF2FC2"/>
    <w:rsid w:val="00BF5035"/>
    <w:rsid w:val="00BF5094"/>
    <w:rsid w:val="00C06766"/>
    <w:rsid w:val="00C124E1"/>
    <w:rsid w:val="00C170DB"/>
    <w:rsid w:val="00C227FB"/>
    <w:rsid w:val="00C22AF8"/>
    <w:rsid w:val="00C31737"/>
    <w:rsid w:val="00C31D53"/>
    <w:rsid w:val="00C332F5"/>
    <w:rsid w:val="00C3551C"/>
    <w:rsid w:val="00C35DF4"/>
    <w:rsid w:val="00C44078"/>
    <w:rsid w:val="00C44AC7"/>
    <w:rsid w:val="00C47D7C"/>
    <w:rsid w:val="00C54509"/>
    <w:rsid w:val="00C837F1"/>
    <w:rsid w:val="00C8512C"/>
    <w:rsid w:val="00C91B7D"/>
    <w:rsid w:val="00C95049"/>
    <w:rsid w:val="00C95F9C"/>
    <w:rsid w:val="00CA4207"/>
    <w:rsid w:val="00CA5341"/>
    <w:rsid w:val="00CB543B"/>
    <w:rsid w:val="00CB76DD"/>
    <w:rsid w:val="00CC6498"/>
    <w:rsid w:val="00CD1CB9"/>
    <w:rsid w:val="00CD3A88"/>
    <w:rsid w:val="00CD71C4"/>
    <w:rsid w:val="00CF58BC"/>
    <w:rsid w:val="00D0192A"/>
    <w:rsid w:val="00D065B9"/>
    <w:rsid w:val="00D06E00"/>
    <w:rsid w:val="00D10CC5"/>
    <w:rsid w:val="00D10F47"/>
    <w:rsid w:val="00D161B2"/>
    <w:rsid w:val="00D16FA9"/>
    <w:rsid w:val="00D2088A"/>
    <w:rsid w:val="00D210B5"/>
    <w:rsid w:val="00D30875"/>
    <w:rsid w:val="00D30C0B"/>
    <w:rsid w:val="00D33B8F"/>
    <w:rsid w:val="00D47A6B"/>
    <w:rsid w:val="00D674A5"/>
    <w:rsid w:val="00D826D9"/>
    <w:rsid w:val="00D8696E"/>
    <w:rsid w:val="00D86AE9"/>
    <w:rsid w:val="00D87A23"/>
    <w:rsid w:val="00D960BB"/>
    <w:rsid w:val="00D9749F"/>
    <w:rsid w:val="00DB296A"/>
    <w:rsid w:val="00DC0301"/>
    <w:rsid w:val="00DC120F"/>
    <w:rsid w:val="00DC25A8"/>
    <w:rsid w:val="00DC265E"/>
    <w:rsid w:val="00DD3A2C"/>
    <w:rsid w:val="00DD3FF7"/>
    <w:rsid w:val="00DD60ED"/>
    <w:rsid w:val="00DE007F"/>
    <w:rsid w:val="00E043ED"/>
    <w:rsid w:val="00E1559F"/>
    <w:rsid w:val="00E20053"/>
    <w:rsid w:val="00E3094C"/>
    <w:rsid w:val="00E41CDA"/>
    <w:rsid w:val="00E420ED"/>
    <w:rsid w:val="00E43CCD"/>
    <w:rsid w:val="00E54CBD"/>
    <w:rsid w:val="00E62EE1"/>
    <w:rsid w:val="00E64603"/>
    <w:rsid w:val="00E64CC8"/>
    <w:rsid w:val="00E83049"/>
    <w:rsid w:val="00E87651"/>
    <w:rsid w:val="00E91395"/>
    <w:rsid w:val="00E95E1E"/>
    <w:rsid w:val="00EA082B"/>
    <w:rsid w:val="00EA4A6D"/>
    <w:rsid w:val="00EC672E"/>
    <w:rsid w:val="00EC6988"/>
    <w:rsid w:val="00ED331A"/>
    <w:rsid w:val="00ED7286"/>
    <w:rsid w:val="00EE27E3"/>
    <w:rsid w:val="00EE339F"/>
    <w:rsid w:val="00EE52AA"/>
    <w:rsid w:val="00EE6C7A"/>
    <w:rsid w:val="00EF6CDA"/>
    <w:rsid w:val="00F01F9E"/>
    <w:rsid w:val="00F04F0E"/>
    <w:rsid w:val="00F065BF"/>
    <w:rsid w:val="00F12418"/>
    <w:rsid w:val="00F159B3"/>
    <w:rsid w:val="00F16FCC"/>
    <w:rsid w:val="00F17D95"/>
    <w:rsid w:val="00F204A1"/>
    <w:rsid w:val="00F21733"/>
    <w:rsid w:val="00F21F43"/>
    <w:rsid w:val="00F23D4B"/>
    <w:rsid w:val="00F264EE"/>
    <w:rsid w:val="00F374A7"/>
    <w:rsid w:val="00F37D4C"/>
    <w:rsid w:val="00F4013E"/>
    <w:rsid w:val="00F413AC"/>
    <w:rsid w:val="00F44AE4"/>
    <w:rsid w:val="00F4687B"/>
    <w:rsid w:val="00F47DCA"/>
    <w:rsid w:val="00F66525"/>
    <w:rsid w:val="00F717D0"/>
    <w:rsid w:val="00F72887"/>
    <w:rsid w:val="00F73B92"/>
    <w:rsid w:val="00F7420E"/>
    <w:rsid w:val="00F77734"/>
    <w:rsid w:val="00F82874"/>
    <w:rsid w:val="00F85096"/>
    <w:rsid w:val="00F8686F"/>
    <w:rsid w:val="00F90832"/>
    <w:rsid w:val="00F9556C"/>
    <w:rsid w:val="00F96207"/>
    <w:rsid w:val="00FA1290"/>
    <w:rsid w:val="00FA520E"/>
    <w:rsid w:val="00FA59FA"/>
    <w:rsid w:val="00FA733C"/>
    <w:rsid w:val="00FB2CF1"/>
    <w:rsid w:val="00FB6138"/>
    <w:rsid w:val="00FD06C3"/>
    <w:rsid w:val="00FD12A4"/>
    <w:rsid w:val="00FE2261"/>
    <w:rsid w:val="00FE6138"/>
    <w:rsid w:val="00FF10F6"/>
    <w:rsid w:val="00FF2F8F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E23EC3-D333-46CD-A44C-20E71EAC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71FD9"/>
  </w:style>
  <w:style w:type="paragraph" w:styleId="1">
    <w:name w:val="heading 1"/>
    <w:basedOn w:val="a"/>
    <w:next w:val="a"/>
    <w:rsid w:val="00B71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71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71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71F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71FD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71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B71F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1FD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71F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62D7D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header"/>
    <w:basedOn w:val="a"/>
    <w:link w:val="Char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862D7D"/>
  </w:style>
  <w:style w:type="paragraph" w:styleId="a7">
    <w:name w:val="footer"/>
    <w:basedOn w:val="a"/>
    <w:link w:val="Char0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862D7D"/>
  </w:style>
  <w:style w:type="table" w:styleId="a8">
    <w:name w:val="Table Grid"/>
    <w:basedOn w:val="a1"/>
    <w:uiPriority w:val="39"/>
    <w:unhideWhenUsed/>
    <w:rsid w:val="0043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ignature"/>
    <w:basedOn w:val="a"/>
    <w:link w:val="Char1"/>
    <w:uiPriority w:val="7"/>
    <w:unhideWhenUsed/>
    <w:qFormat/>
    <w:rsid w:val="00806BE0"/>
    <w:pPr>
      <w:bidi w:val="0"/>
      <w:spacing w:before="40" w:after="360" w:line="240" w:lineRule="auto"/>
      <w:ind w:left="720" w:right="720"/>
      <w:contextualSpacing/>
    </w:pPr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customStyle="1" w:styleId="Char1">
    <w:name w:val="توقيع Char"/>
    <w:basedOn w:val="a0"/>
    <w:link w:val="a9"/>
    <w:uiPriority w:val="7"/>
    <w:rsid w:val="00806BE0"/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styleId="Hyperlink">
    <w:name w:val="Hyperlink"/>
    <w:basedOn w:val="a0"/>
    <w:uiPriority w:val="99"/>
    <w:unhideWhenUsed/>
    <w:rsid w:val="00235FBF"/>
    <w:rPr>
      <w:color w:val="0000FF" w:themeColor="hyperlink"/>
      <w:u w:val="single"/>
    </w:rPr>
  </w:style>
  <w:style w:type="table" w:customStyle="1" w:styleId="4-11">
    <w:name w:val="جدول شبكة 4 - تمييز 11"/>
    <w:basedOn w:val="a1"/>
    <w:uiPriority w:val="49"/>
    <w:rsid w:val="00FB2C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a">
    <w:name w:val="Balloon Text"/>
    <w:basedOn w:val="a"/>
    <w:link w:val="Char2"/>
    <w:uiPriority w:val="99"/>
    <w:semiHidden/>
    <w:unhideWhenUsed/>
    <w:rsid w:val="0083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833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f7\OneDrive\Desktop\&#1575;&#1604;&#1603;&#1604;&#1610;&#1577;%20&#1575;&#1604;&#1578;&#1591;&#1576;&#1610;&#1602;&#1610;&#1577;\&#1603;&#1604;&#1610;&#1588;&#1577;%20&#1576;&#1570;&#1582;&#1585;%20&#1578;&#1581;&#1583;&#1610;&#1579;%20&#1604;&#1604;&#1582;&#1591;&#1575;&#1576;&#1575;&#157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6ECA4ACCF4149BEAA7728E82EB8F8" ma:contentTypeVersion="14" ma:contentTypeDescription="Create a new document." ma:contentTypeScope="" ma:versionID="80a3dd3506fc53d726f0760821731416">
  <xsd:schema xmlns:xsd="http://www.w3.org/2001/XMLSchema" xmlns:xs="http://www.w3.org/2001/XMLSchema" xmlns:p="http://schemas.microsoft.com/office/2006/metadata/properties" xmlns:ns3="603f333d-2b2a-448a-a738-179275d601f9" xmlns:ns4="6aa5da2d-118d-4755-8ad4-f6660b43b45e" targetNamespace="http://schemas.microsoft.com/office/2006/metadata/properties" ma:root="true" ma:fieldsID="66b3cba85a2890acefe446a85481c36c" ns3:_="" ns4:_="">
    <xsd:import namespace="603f333d-2b2a-448a-a738-179275d601f9"/>
    <xsd:import namespace="6aa5da2d-118d-4755-8ad4-f6660b43b4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f333d-2b2a-448a-a738-179275d60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5da2d-118d-4755-8ad4-f6660b43b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7D2B8-2B3E-4BB3-A304-BC4A29985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3f333d-2b2a-448a-a738-179275d601f9"/>
    <ds:schemaRef ds:uri="6aa5da2d-118d-4755-8ad4-f6660b43b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B7D229-F90C-4EDC-967D-FB54A6CE5E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26F6B2-D7D4-4C7D-94B3-6CCD3F264F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047D3D-3CE3-4E83-9B17-1ED1A9F41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 بآخر تحديث للخطابات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seef7</dc:creator>
  <cp:lastModifiedBy>ندا محمد حسين عشماوي السيد </cp:lastModifiedBy>
  <cp:revision>2</cp:revision>
  <cp:lastPrinted>2022-09-05T11:11:00Z</cp:lastPrinted>
  <dcterms:created xsi:type="dcterms:W3CDTF">2024-09-19T10:24:00Z</dcterms:created>
  <dcterms:modified xsi:type="dcterms:W3CDTF">2024-09-19T10:24:00Z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0x010100D456ECA4ACCF4149BEAA7728E82EB8F8</vt:lpwstr>
  </property>
</Properties>
</file>